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DBF33" w14:textId="77777777" w:rsidR="00B6274B" w:rsidRDefault="004F572F" w:rsidP="004F572F">
      <w:pPr>
        <w:pStyle w:val="ChaptertitleNoToC"/>
      </w:pPr>
      <w:r>
        <w:t>Gnus and You</w:t>
      </w:r>
    </w:p>
    <w:p w14:paraId="41FCEB42" w14:textId="77777777" w:rsidR="00B6274B" w:rsidRDefault="00B6274B" w:rsidP="00E4721D">
      <w:pPr>
        <w:pStyle w:val="Centeredtexttitlepage"/>
      </w:pPr>
      <w:r>
        <w:t>A Dissertation</w:t>
      </w:r>
    </w:p>
    <w:p w14:paraId="1EDA13C0" w14:textId="77777777" w:rsidR="00B6274B" w:rsidRDefault="00B6274B" w:rsidP="00E4721D">
      <w:pPr>
        <w:pStyle w:val="Centeredtexttitlepage"/>
      </w:pPr>
    </w:p>
    <w:p w14:paraId="2F347F3F" w14:textId="77777777" w:rsidR="00B6274B" w:rsidRDefault="00B6274B" w:rsidP="00E4721D">
      <w:pPr>
        <w:pStyle w:val="Centeredtexttitlepage"/>
      </w:pPr>
      <w:r>
        <w:t xml:space="preserve">Submitted to the Graduate School </w:t>
      </w:r>
    </w:p>
    <w:p w14:paraId="0C026D34" w14:textId="77777777" w:rsidR="00B6274B" w:rsidRDefault="00B6274B" w:rsidP="00E4721D">
      <w:pPr>
        <w:pStyle w:val="Centeredtexttitlepage"/>
      </w:pPr>
      <w:r>
        <w:t>of the University of Notre Dame</w:t>
      </w:r>
    </w:p>
    <w:p w14:paraId="54242B26" w14:textId="77777777" w:rsidR="00B6274B" w:rsidRDefault="00B6274B" w:rsidP="00E4721D">
      <w:pPr>
        <w:pStyle w:val="Centeredtexttitlepage"/>
      </w:pPr>
      <w:r>
        <w:t>in Partial Fulfillment of the Requirements</w:t>
      </w:r>
    </w:p>
    <w:p w14:paraId="0A9820AF" w14:textId="77777777" w:rsidR="00B6274B" w:rsidRDefault="00B6274B" w:rsidP="00E4721D">
      <w:pPr>
        <w:pStyle w:val="Centeredtexttitlepage"/>
      </w:pPr>
      <w:r>
        <w:t>for the Degree of</w:t>
      </w:r>
    </w:p>
    <w:p w14:paraId="092A7ED1" w14:textId="77777777" w:rsidR="00B6274B" w:rsidRDefault="00B6274B" w:rsidP="00E4721D">
      <w:pPr>
        <w:pStyle w:val="Centeredtexttitlepage"/>
      </w:pPr>
    </w:p>
    <w:p w14:paraId="3E4FD5F8" w14:textId="77777777" w:rsidR="00B6274B" w:rsidRDefault="00B6274B" w:rsidP="00E4721D">
      <w:pPr>
        <w:pStyle w:val="Centeredtexttitlepage"/>
      </w:pPr>
      <w:r>
        <w:t>Doctor of Philosophy</w:t>
      </w:r>
    </w:p>
    <w:p w14:paraId="17D04DDC" w14:textId="77777777" w:rsidR="00B6274B" w:rsidRDefault="00B6274B" w:rsidP="00E4721D">
      <w:pPr>
        <w:pStyle w:val="Centeredtexttitlepage"/>
      </w:pPr>
    </w:p>
    <w:p w14:paraId="2D479E54" w14:textId="77777777" w:rsidR="00B6274B" w:rsidRDefault="00B6274B" w:rsidP="00E4721D">
      <w:pPr>
        <w:pStyle w:val="Centeredtexttitlepage"/>
      </w:pPr>
      <w:r>
        <w:t>by</w:t>
      </w:r>
    </w:p>
    <w:p w14:paraId="2F91D934" w14:textId="77777777" w:rsidR="00B6274B" w:rsidRDefault="00B6274B" w:rsidP="00E4721D">
      <w:pPr>
        <w:pStyle w:val="Centeredtexttitlepage"/>
      </w:pPr>
      <w:r>
        <w:t>Gerald G. Gnastich</w:t>
      </w:r>
    </w:p>
    <w:p w14:paraId="09466DD2" w14:textId="77777777" w:rsidR="00B6274B" w:rsidRDefault="00B6274B" w:rsidP="00E4721D">
      <w:pPr>
        <w:pStyle w:val="Centeredtexttitlepage"/>
      </w:pPr>
    </w:p>
    <w:p w14:paraId="6DEFC12A" w14:textId="77777777" w:rsidR="00B6274B" w:rsidRDefault="00384CD9" w:rsidP="00E4721D">
      <w:pPr>
        <w:pStyle w:val="Centeredtexttitlepage"/>
      </w:pPr>
      <w:r>
        <w:rPr>
          <w:noProof/>
        </w:rPr>
        <mc:AlternateContent>
          <mc:Choice Requires="wps">
            <w:drawing>
              <wp:anchor distT="0" distB="0" distL="114300" distR="114300" simplePos="0" relativeHeight="251656704" behindDoc="0" locked="0" layoutInCell="1" allowOverlap="1" wp14:anchorId="4A0FC7F4" wp14:editId="5A76B93A">
                <wp:simplePos x="0" y="0"/>
                <wp:positionH relativeFrom="column">
                  <wp:posOffset>3059430</wp:posOffset>
                </wp:positionH>
                <wp:positionV relativeFrom="paragraph">
                  <wp:posOffset>290195</wp:posOffset>
                </wp:positionV>
                <wp:extent cx="2514600" cy="635"/>
                <wp:effectExtent l="11430" t="12065" r="7620" b="63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DDB40"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22.85pt" to="438.9pt,2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"/>
            </w:pict>
          </mc:Fallback>
        </mc:AlternateContent>
      </w:r>
    </w:p>
    <w:p w14:paraId="21D26B16" w14:textId="77777777" w:rsidR="00B6274B" w:rsidRDefault="00B6274B" w:rsidP="00E4721D">
      <w:pPr>
        <w:pStyle w:val="Directorssignaturetitlepage"/>
      </w:pPr>
      <w:r>
        <w:t xml:space="preserve">Gary Greenfield, Director </w:t>
      </w:r>
    </w:p>
    <w:p w14:paraId="2062E42A" w14:textId="77777777" w:rsidR="00B6274B" w:rsidRDefault="00B6274B" w:rsidP="00E4721D">
      <w:pPr>
        <w:pStyle w:val="Centeredtexttitlepage"/>
      </w:pPr>
    </w:p>
    <w:p w14:paraId="0CD7E971" w14:textId="77777777" w:rsidR="00B6274B" w:rsidRDefault="00B6274B" w:rsidP="00E4721D">
      <w:pPr>
        <w:pStyle w:val="Centeredtexttitlepage"/>
      </w:pPr>
      <w:r>
        <w:t>Graduate Program in Gnuology</w:t>
      </w:r>
    </w:p>
    <w:p w14:paraId="522340C8" w14:textId="77777777" w:rsidR="00B6274B" w:rsidRDefault="00B6274B" w:rsidP="00E4721D">
      <w:pPr>
        <w:pStyle w:val="Centeredtexttitlepage"/>
      </w:pPr>
      <w:r>
        <w:t>Notre Dame, Indiana</w:t>
      </w:r>
    </w:p>
    <w:p w14:paraId="2D79235B" w14:textId="77777777" w:rsidR="00B6274B" w:rsidRDefault="008814C7" w:rsidP="00E4721D">
      <w:pPr>
        <w:pStyle w:val="Centeredtexttitlepage"/>
      </w:pPr>
      <w:r>
        <w:t>April 2019</w:t>
      </w:r>
    </w:p>
    <w:p w14:paraId="1B4E26B6" w14:textId="77777777" w:rsidR="00B6274B" w:rsidRDefault="00B6274B" w:rsidP="00D367D6">
      <w:pPr>
        <w:sectPr w:rsidR="00B6274B" w:rsidSect="00251D3A">
          <w:pgSz w:w="12240" w:h="15840" w:code="1"/>
          <w:pgMar w:top="1440" w:right="1440" w:bottom="1440" w:left="2160" w:header="720" w:footer="1080" w:gutter="0"/>
          <w:pgNumType w:start="1"/>
          <w:cols w:space="720"/>
          <w:vAlign w:val="center"/>
        </w:sectPr>
      </w:pPr>
    </w:p>
    <w:p w14:paraId="202FE6FD" w14:textId="77777777" w:rsidR="00B6274B" w:rsidRDefault="00B6274B" w:rsidP="00251D3A">
      <w:pPr>
        <w:pStyle w:val="Centeredtextverticalhorizontal"/>
        <w:framePr w:wrap="notBeside"/>
      </w:pPr>
      <w:r>
        <w:t xml:space="preserve">© Copyright </w:t>
      </w:r>
      <w:r w:rsidR="008814C7">
        <w:t>2019</w:t>
      </w:r>
    </w:p>
    <w:p w14:paraId="68BD4DB3" w14:textId="77777777" w:rsidR="00B6274B" w:rsidRDefault="00B6274B" w:rsidP="00251D3A">
      <w:pPr>
        <w:pStyle w:val="Centeredtextverticalhorizontal"/>
        <w:framePr w:wrap="notBeside"/>
      </w:pPr>
      <w:r>
        <w:t>Gerald G. Gnastich</w:t>
      </w:r>
    </w:p>
    <w:p w14:paraId="415ACB68" w14:textId="77777777" w:rsidR="00B6274B" w:rsidRDefault="00B6274B" w:rsidP="00D367D6"/>
    <w:p w14:paraId="533A2687" w14:textId="77777777" w:rsidR="00B6274B" w:rsidRDefault="00B6274B" w:rsidP="00D367D6">
      <w:pPr>
        <w:sectPr w:rsidR="00B6274B" w:rsidSect="00251D3A">
          <w:headerReference w:type="default" r:id="rId8"/>
          <w:footerReference w:type="default" r:id="rId9"/>
          <w:pgSz w:w="12240" w:h="15840" w:code="1"/>
          <w:pgMar w:top="1440" w:right="1440" w:bottom="1440" w:left="2160" w:header="720" w:footer="1080" w:gutter="0"/>
          <w:pgNumType w:start="1"/>
          <w:cols w:space="720"/>
        </w:sectPr>
      </w:pPr>
    </w:p>
    <w:p w14:paraId="78E4E966" w14:textId="77777777" w:rsidR="004F572F" w:rsidRDefault="004F572F" w:rsidP="004F572F">
      <w:pPr>
        <w:pStyle w:val="ChaptertitleNoToC"/>
      </w:pPr>
      <w:r>
        <w:t xml:space="preserve">Gnus and You </w:t>
      </w:r>
    </w:p>
    <w:p w14:paraId="00DADE87" w14:textId="77777777" w:rsidR="00B6274B" w:rsidRDefault="00B6274B" w:rsidP="00E4721D">
      <w:pPr>
        <w:pStyle w:val="Centeredtexttitlepage"/>
      </w:pPr>
      <w:r>
        <w:t>Abstract</w:t>
      </w:r>
    </w:p>
    <w:p w14:paraId="679786E1" w14:textId="77777777" w:rsidR="00B6274B" w:rsidRDefault="00B6274B" w:rsidP="00E4721D">
      <w:pPr>
        <w:pStyle w:val="Centeredtexttitlepage"/>
      </w:pPr>
      <w:r>
        <w:t>by</w:t>
      </w:r>
    </w:p>
    <w:p w14:paraId="3B1E5B87" w14:textId="77777777" w:rsidR="00B6274B" w:rsidRDefault="00B6274B" w:rsidP="00E4721D">
      <w:pPr>
        <w:pStyle w:val="Centeredtexttitlepage"/>
      </w:pPr>
      <w:r>
        <w:t>Gerald G. Gnastich</w:t>
      </w:r>
    </w:p>
    <w:p w14:paraId="16AA1DAA" w14:textId="77777777" w:rsidR="00B6274B" w:rsidRDefault="00B6274B" w:rsidP="00E4721D">
      <w:pPr>
        <w:pStyle w:val="Centeredtexttitlepage"/>
      </w:pPr>
    </w:p>
    <w:p w14:paraId="1740D183" w14:textId="77777777" w:rsidR="00B6274B" w:rsidRDefault="00B6274B">
      <w:r>
        <w:t>In this thesis, I will tell all that I know about Gnus. Gnus are wonderful little creatures that inhabit the center of the earth and give us wonderful and plentiful trees, dirt, and other earthly-things.</w:t>
      </w:r>
    </w:p>
    <w:p w14:paraId="2CB23E65" w14:textId="77777777" w:rsidR="00B6274B" w:rsidRDefault="00B6274B">
      <w:r>
        <w:t>In short, we should love and cherish the Gnus. They can be very friendly, and are often mistaken for squirrels on the University of Notre Dame campus. Feed them whenever possible. If they get caught in trash cans, tip them over so that they can get out.</w:t>
      </w:r>
    </w:p>
    <w:p w14:paraId="4D107E2F" w14:textId="77777777" w:rsidR="00B6274B" w:rsidRDefault="00B6274B">
      <w:r>
        <w:t>This abstract is going to continue on, including a few formulae, just for the sake of spilling over on to two pages so that we can see the author's name in the top right corner:</w:t>
      </w:r>
    </w:p>
    <w:p w14:paraId="0CC5B495" w14:textId="77777777" w:rsidR="00B6274B" w:rsidRDefault="00B6274B">
      <w:pPr>
        <w:pStyle w:val="Equation"/>
      </w:pPr>
      <w:r>
        <w:t>a2 + b2 = c2</w:t>
      </w:r>
    </w:p>
    <w:p w14:paraId="17AD7400" w14:textId="77777777" w:rsidR="00B6274B" w:rsidRDefault="00B6274B">
      <w:pPr>
        <w:pStyle w:val="Equation"/>
      </w:pPr>
      <w:r>
        <w:t>E = mc2</w:t>
      </w:r>
    </w:p>
    <w:p w14:paraId="7447DC7E" w14:textId="77777777" w:rsidR="00B6274B" w:rsidRDefault="00B6274B">
      <w:pPr>
        <w:pStyle w:val="Equation"/>
      </w:pPr>
      <w:r>
        <w:t>e/m = c2</w:t>
      </w:r>
    </w:p>
    <w:p w14:paraId="03E2CC55" w14:textId="77777777" w:rsidR="00B6274B" w:rsidRDefault="00B6274B">
      <w:pPr>
        <w:pStyle w:val="Equation"/>
      </w:pPr>
      <w:r>
        <w:t>a2 + b2 = e/m</w:t>
      </w:r>
    </w:p>
    <w:p w14:paraId="2EC5846A" w14:textId="77777777" w:rsidR="00B6274B" w:rsidRDefault="00B6274B">
      <w:r>
        <w:t>These equations, by themselves mean nothing. But to the common Gnu, they define a whole way of living. While intricate mathematical implications certainly do not inflitrate the majority of humans' lives, every Gnu, from birth, is imbued with a sense of mathematical certainty and guidance. All Gnus, great and small, feel at one with mathematics. The cute furry bit is just a scam for their calculating minds.</w:t>
      </w:r>
    </w:p>
    <w:p w14:paraId="6A759E70" w14:textId="77777777" w:rsidR="00B6274B" w:rsidRDefault="00B6274B">
      <w:r>
        <w:t>This dissertation will not address this subject at all, but I felt compelled to mention it here. Mainly so that we can spill over to two pages and see my name at the top of the second. Don't you think that Gnus are good things?</w:t>
      </w:r>
    </w:p>
    <w:p w14:paraId="3D4C16EA" w14:textId="77777777" w:rsidR="00B6274B" w:rsidRDefault="00B6274B"/>
    <w:p w14:paraId="2B17DBE3" w14:textId="77777777" w:rsidR="00B6274B" w:rsidRDefault="00B6274B" w:rsidP="00D367D6">
      <w:pPr>
        <w:sectPr w:rsidR="00B6274B">
          <w:headerReference w:type="default" r:id="rId10"/>
          <w:footerReference w:type="default" r:id="rId11"/>
          <w:headerReference w:type="first" r:id="rId12"/>
          <w:pgSz w:w="12240" w:h="15840" w:code="1"/>
          <w:pgMar w:top="1440" w:right="1440" w:bottom="1440" w:left="2160" w:header="720" w:footer="1080" w:gutter="0"/>
          <w:pgNumType w:start="1"/>
          <w:cols w:space="720"/>
          <w:titlePg/>
        </w:sectPr>
      </w:pPr>
    </w:p>
    <w:p w14:paraId="4D5B54E0" w14:textId="77777777" w:rsidR="00B6274B" w:rsidRDefault="00B6274B" w:rsidP="00251D3A">
      <w:pPr>
        <w:pStyle w:val="Centeredtextverticalhorizontal"/>
        <w:framePr w:wrap="notBeside"/>
      </w:pPr>
      <w:r>
        <w:t>This is for George, my favorite Gnu.</w:t>
      </w:r>
    </w:p>
    <w:p w14:paraId="43D4052B" w14:textId="77777777" w:rsidR="004E49F0" w:rsidRDefault="004E49F0" w:rsidP="00E4721D">
      <w:pPr>
        <w:pStyle w:val="Centeredtexttitlepage"/>
      </w:pPr>
    </w:p>
    <w:p w14:paraId="37D71CC3" w14:textId="77777777" w:rsidR="00B6274B" w:rsidRDefault="00B6274B" w:rsidP="00D367D6">
      <w:pPr>
        <w:sectPr w:rsidR="00B6274B" w:rsidSect="00251D3A">
          <w:headerReference w:type="default" r:id="rId13"/>
          <w:footerReference w:type="default" r:id="rId14"/>
          <w:pgSz w:w="12240" w:h="15840"/>
          <w:pgMar w:top="1440" w:right="1440" w:bottom="1440" w:left="2160" w:header="720" w:footer="1080" w:gutter="0"/>
          <w:pgNumType w:fmt="lowerRoman" w:start="2"/>
          <w:cols w:space="720"/>
        </w:sectPr>
      </w:pPr>
    </w:p>
    <w:p w14:paraId="52772C05" w14:textId="77777777" w:rsidR="00B6274B" w:rsidRDefault="00B6274B" w:rsidP="00E4721D">
      <w:pPr>
        <w:pStyle w:val="ChaptertitleNoToC"/>
      </w:pPr>
      <w:r w:rsidRPr="009B1404">
        <w:t>Contents</w:t>
      </w:r>
    </w:p>
    <w:p w14:paraId="40E0AB16" w14:textId="77777777" w:rsidR="00FE4630" w:rsidRDefault="00807C52">
      <w:pPr>
        <w:pStyle w:val="TOC1"/>
        <w:rPr>
          <w:rFonts w:asciiTheme="minorHAnsi" w:eastAsiaTheme="minorEastAsia" w:hAnsiTheme="minorHAnsi" w:cstheme="minorBidi"/>
          <w:noProof/>
          <w:szCs w:val="24"/>
        </w:rPr>
      </w:pPr>
      <w:r>
        <w:fldChar w:fldCharType="begin"/>
      </w:r>
      <w:r>
        <w:instrText xml:space="preserve"> TOC \o "2-2" \t "Heading 1,1,Heading 3,3,Heading 4,4,Heading 5,5,Appendix heading 1,1,Appendix heading 3,3,Appendix heading 5,5,Appendix heading 4,4,Chapter title (on ToC,1,Part Title,1" </w:instrText>
      </w:r>
      <w:r>
        <w:fldChar w:fldCharType="separate"/>
      </w:r>
      <w:r w:rsidR="00FE4630">
        <w:rPr>
          <w:noProof/>
        </w:rPr>
        <w:t>Figures</w:t>
      </w:r>
      <w:r w:rsidR="00FE4630">
        <w:rPr>
          <w:noProof/>
        </w:rPr>
        <w:tab/>
      </w:r>
      <w:r w:rsidR="00FE4630">
        <w:rPr>
          <w:noProof/>
        </w:rPr>
        <w:fldChar w:fldCharType="begin"/>
      </w:r>
      <w:r w:rsidR="00FE4630">
        <w:rPr>
          <w:noProof/>
        </w:rPr>
        <w:instrText xml:space="preserve"> PAGEREF _Toc68615841 \h </w:instrText>
      </w:r>
      <w:r w:rsidR="00FE4630">
        <w:rPr>
          <w:noProof/>
        </w:rPr>
      </w:r>
      <w:r w:rsidR="00FE4630">
        <w:rPr>
          <w:noProof/>
        </w:rPr>
        <w:fldChar w:fldCharType="separate"/>
      </w:r>
      <w:r w:rsidR="00FE4630">
        <w:rPr>
          <w:noProof/>
        </w:rPr>
        <w:t>iv</w:t>
      </w:r>
      <w:r w:rsidR="00FE4630">
        <w:rPr>
          <w:noProof/>
        </w:rPr>
        <w:fldChar w:fldCharType="end"/>
      </w:r>
    </w:p>
    <w:p w14:paraId="06103AB8" w14:textId="77777777" w:rsidR="00FE4630" w:rsidRDefault="00FE4630">
      <w:pPr>
        <w:pStyle w:val="TOC1"/>
        <w:rPr>
          <w:rFonts w:asciiTheme="minorHAnsi" w:eastAsiaTheme="minorEastAsia" w:hAnsiTheme="minorHAnsi" w:cstheme="minorBidi"/>
          <w:noProof/>
          <w:szCs w:val="24"/>
        </w:rPr>
      </w:pPr>
      <w:r>
        <w:rPr>
          <w:noProof/>
        </w:rPr>
        <w:t>Tables</w:t>
      </w:r>
      <w:r>
        <w:rPr>
          <w:noProof/>
        </w:rPr>
        <w:tab/>
      </w:r>
      <w:r>
        <w:rPr>
          <w:noProof/>
        </w:rPr>
        <w:fldChar w:fldCharType="begin"/>
      </w:r>
      <w:r>
        <w:rPr>
          <w:noProof/>
        </w:rPr>
        <w:instrText xml:space="preserve"> PAGEREF _Toc68615842 \h </w:instrText>
      </w:r>
      <w:r>
        <w:rPr>
          <w:noProof/>
        </w:rPr>
      </w:r>
      <w:r>
        <w:rPr>
          <w:noProof/>
        </w:rPr>
        <w:fldChar w:fldCharType="separate"/>
      </w:r>
      <w:r>
        <w:rPr>
          <w:noProof/>
        </w:rPr>
        <w:t>v</w:t>
      </w:r>
      <w:r>
        <w:rPr>
          <w:noProof/>
        </w:rPr>
        <w:fldChar w:fldCharType="end"/>
      </w:r>
    </w:p>
    <w:p w14:paraId="37A96283" w14:textId="77777777" w:rsidR="00FE4630" w:rsidRDefault="00FE4630">
      <w:pPr>
        <w:pStyle w:val="TOC1"/>
        <w:rPr>
          <w:rFonts w:asciiTheme="minorHAnsi" w:eastAsiaTheme="minorEastAsia" w:hAnsiTheme="minorHAnsi" w:cstheme="minorBidi"/>
          <w:noProof/>
          <w:szCs w:val="24"/>
        </w:rPr>
      </w:pPr>
      <w:r>
        <w:rPr>
          <w:noProof/>
        </w:rPr>
        <w:t>Preface</w:t>
      </w:r>
      <w:r>
        <w:rPr>
          <w:noProof/>
        </w:rPr>
        <w:tab/>
      </w:r>
      <w:r>
        <w:rPr>
          <w:noProof/>
        </w:rPr>
        <w:fldChar w:fldCharType="begin"/>
      </w:r>
      <w:r>
        <w:rPr>
          <w:noProof/>
        </w:rPr>
        <w:instrText xml:space="preserve"> PAGEREF _Toc68615843 \h </w:instrText>
      </w:r>
      <w:r>
        <w:rPr>
          <w:noProof/>
        </w:rPr>
      </w:r>
      <w:r>
        <w:rPr>
          <w:noProof/>
        </w:rPr>
        <w:fldChar w:fldCharType="separate"/>
      </w:r>
      <w:r>
        <w:rPr>
          <w:noProof/>
        </w:rPr>
        <w:t>vi</w:t>
      </w:r>
      <w:r>
        <w:rPr>
          <w:noProof/>
        </w:rPr>
        <w:fldChar w:fldCharType="end"/>
      </w:r>
    </w:p>
    <w:p w14:paraId="783501DF" w14:textId="77777777" w:rsidR="00FE4630" w:rsidRDefault="00FE4630">
      <w:pPr>
        <w:pStyle w:val="TOC1"/>
        <w:rPr>
          <w:rFonts w:asciiTheme="minorHAnsi" w:eastAsiaTheme="minorEastAsia" w:hAnsiTheme="minorHAnsi" w:cstheme="minorBidi"/>
          <w:noProof/>
          <w:szCs w:val="24"/>
        </w:rPr>
      </w:pPr>
      <w:r>
        <w:rPr>
          <w:noProof/>
        </w:rPr>
        <w:t>Acknowledgments</w:t>
      </w:r>
      <w:r>
        <w:rPr>
          <w:noProof/>
        </w:rPr>
        <w:tab/>
      </w:r>
      <w:r>
        <w:rPr>
          <w:noProof/>
        </w:rPr>
        <w:fldChar w:fldCharType="begin"/>
      </w:r>
      <w:r>
        <w:rPr>
          <w:noProof/>
        </w:rPr>
        <w:instrText xml:space="preserve"> PAGEREF _Toc68615844 \h </w:instrText>
      </w:r>
      <w:r>
        <w:rPr>
          <w:noProof/>
        </w:rPr>
      </w:r>
      <w:r>
        <w:rPr>
          <w:noProof/>
        </w:rPr>
        <w:fldChar w:fldCharType="separate"/>
      </w:r>
      <w:r>
        <w:rPr>
          <w:noProof/>
        </w:rPr>
        <w:t>vii</w:t>
      </w:r>
      <w:r>
        <w:rPr>
          <w:noProof/>
        </w:rPr>
        <w:fldChar w:fldCharType="end"/>
      </w:r>
    </w:p>
    <w:p w14:paraId="2495B064" w14:textId="77777777" w:rsidR="00FE4630" w:rsidRDefault="00FE4630">
      <w:pPr>
        <w:pStyle w:val="TOC1"/>
        <w:rPr>
          <w:rFonts w:asciiTheme="minorHAnsi" w:eastAsiaTheme="minorEastAsia" w:hAnsiTheme="minorHAnsi" w:cstheme="minorBidi"/>
          <w:noProof/>
          <w:szCs w:val="24"/>
        </w:rPr>
      </w:pPr>
      <w:r>
        <w:rPr>
          <w:noProof/>
        </w:rPr>
        <w:t>Chapter 1: Introduction</w:t>
      </w:r>
      <w:r>
        <w:rPr>
          <w:noProof/>
        </w:rPr>
        <w:tab/>
      </w:r>
      <w:r>
        <w:rPr>
          <w:noProof/>
        </w:rPr>
        <w:fldChar w:fldCharType="begin"/>
      </w:r>
      <w:r>
        <w:rPr>
          <w:noProof/>
        </w:rPr>
        <w:instrText xml:space="preserve"> PAGEREF _Toc68615845 \h </w:instrText>
      </w:r>
      <w:r>
        <w:rPr>
          <w:noProof/>
        </w:rPr>
      </w:r>
      <w:r>
        <w:rPr>
          <w:noProof/>
        </w:rPr>
        <w:fldChar w:fldCharType="separate"/>
      </w:r>
      <w:r>
        <w:rPr>
          <w:noProof/>
        </w:rPr>
        <w:t>1</w:t>
      </w:r>
      <w:r>
        <w:rPr>
          <w:noProof/>
        </w:rPr>
        <w:fldChar w:fldCharType="end"/>
      </w:r>
    </w:p>
    <w:p w14:paraId="1D9CA0DB" w14:textId="77777777" w:rsidR="00FE4630" w:rsidRDefault="00FE4630">
      <w:pPr>
        <w:pStyle w:val="TOC2"/>
        <w:rPr>
          <w:rFonts w:asciiTheme="minorHAnsi" w:eastAsiaTheme="minorEastAsia" w:hAnsiTheme="minorHAnsi" w:cstheme="minorBidi"/>
          <w:noProof/>
          <w:szCs w:val="24"/>
        </w:rPr>
      </w:pPr>
      <w:r>
        <w:rPr>
          <w:noProof/>
        </w:rPr>
        <w:t>1.1 Overview</w:t>
      </w:r>
      <w:r>
        <w:rPr>
          <w:noProof/>
        </w:rPr>
        <w:tab/>
      </w:r>
      <w:r>
        <w:rPr>
          <w:noProof/>
        </w:rPr>
        <w:fldChar w:fldCharType="begin"/>
      </w:r>
      <w:r>
        <w:rPr>
          <w:noProof/>
        </w:rPr>
        <w:instrText xml:space="preserve"> PAGEREF _Toc68615846 \h </w:instrText>
      </w:r>
      <w:r>
        <w:rPr>
          <w:noProof/>
        </w:rPr>
      </w:r>
      <w:r>
        <w:rPr>
          <w:noProof/>
        </w:rPr>
        <w:fldChar w:fldCharType="separate"/>
      </w:r>
      <w:r>
        <w:rPr>
          <w:noProof/>
        </w:rPr>
        <w:t>1</w:t>
      </w:r>
      <w:r>
        <w:rPr>
          <w:noProof/>
        </w:rPr>
        <w:fldChar w:fldCharType="end"/>
      </w:r>
    </w:p>
    <w:p w14:paraId="1CD3B1B3" w14:textId="77777777" w:rsidR="00FE4630" w:rsidRDefault="00FE4630">
      <w:pPr>
        <w:pStyle w:val="TOC3"/>
        <w:rPr>
          <w:rFonts w:asciiTheme="minorHAnsi" w:eastAsiaTheme="minorEastAsia" w:hAnsiTheme="minorHAnsi" w:cstheme="minorBidi"/>
          <w:noProof/>
          <w:szCs w:val="24"/>
        </w:rPr>
      </w:pPr>
      <w:r>
        <w:rPr>
          <w:noProof/>
        </w:rPr>
        <w:t>1.1.1 Background</w:t>
      </w:r>
      <w:r>
        <w:rPr>
          <w:noProof/>
        </w:rPr>
        <w:tab/>
      </w:r>
      <w:r>
        <w:rPr>
          <w:noProof/>
        </w:rPr>
        <w:fldChar w:fldCharType="begin"/>
      </w:r>
      <w:r>
        <w:rPr>
          <w:noProof/>
        </w:rPr>
        <w:instrText xml:space="preserve"> PAGEREF _Toc68615847 \h </w:instrText>
      </w:r>
      <w:r>
        <w:rPr>
          <w:noProof/>
        </w:rPr>
      </w:r>
      <w:r>
        <w:rPr>
          <w:noProof/>
        </w:rPr>
        <w:fldChar w:fldCharType="separate"/>
      </w:r>
      <w:r>
        <w:rPr>
          <w:noProof/>
        </w:rPr>
        <w:t>1</w:t>
      </w:r>
      <w:r>
        <w:rPr>
          <w:noProof/>
        </w:rPr>
        <w:fldChar w:fldCharType="end"/>
      </w:r>
    </w:p>
    <w:p w14:paraId="0054E617" w14:textId="77777777" w:rsidR="00FE4630" w:rsidRDefault="00FE4630">
      <w:pPr>
        <w:pStyle w:val="TOC3"/>
        <w:rPr>
          <w:rFonts w:asciiTheme="minorHAnsi" w:eastAsiaTheme="minorEastAsia" w:hAnsiTheme="minorHAnsi" w:cstheme="minorBidi"/>
          <w:noProof/>
          <w:szCs w:val="24"/>
        </w:rPr>
      </w:pPr>
      <w:r>
        <w:rPr>
          <w:noProof/>
        </w:rPr>
        <w:t>1.1.2 Foreground</w:t>
      </w:r>
      <w:r>
        <w:rPr>
          <w:noProof/>
        </w:rPr>
        <w:tab/>
      </w:r>
      <w:r>
        <w:rPr>
          <w:noProof/>
        </w:rPr>
        <w:fldChar w:fldCharType="begin"/>
      </w:r>
      <w:r>
        <w:rPr>
          <w:noProof/>
        </w:rPr>
        <w:instrText xml:space="preserve"> PAGEREF _Toc68615848 \h </w:instrText>
      </w:r>
      <w:r>
        <w:rPr>
          <w:noProof/>
        </w:rPr>
      </w:r>
      <w:r>
        <w:rPr>
          <w:noProof/>
        </w:rPr>
        <w:fldChar w:fldCharType="separate"/>
      </w:r>
      <w:r>
        <w:rPr>
          <w:noProof/>
        </w:rPr>
        <w:t>3</w:t>
      </w:r>
      <w:r>
        <w:rPr>
          <w:noProof/>
        </w:rPr>
        <w:fldChar w:fldCharType="end"/>
      </w:r>
    </w:p>
    <w:p w14:paraId="540BAD76" w14:textId="77777777" w:rsidR="00FE4630" w:rsidRDefault="00FE4630">
      <w:pPr>
        <w:pStyle w:val="TOC2"/>
        <w:rPr>
          <w:rFonts w:asciiTheme="minorHAnsi" w:eastAsiaTheme="minorEastAsia" w:hAnsiTheme="minorHAnsi" w:cstheme="minorBidi"/>
          <w:noProof/>
          <w:szCs w:val="24"/>
        </w:rPr>
      </w:pPr>
      <w:r>
        <w:rPr>
          <w:noProof/>
        </w:rPr>
        <w:t>1.2 Groovin’ Gnus</w:t>
      </w:r>
      <w:r>
        <w:rPr>
          <w:noProof/>
        </w:rPr>
        <w:tab/>
      </w:r>
      <w:r>
        <w:rPr>
          <w:noProof/>
        </w:rPr>
        <w:fldChar w:fldCharType="begin"/>
      </w:r>
      <w:r>
        <w:rPr>
          <w:noProof/>
        </w:rPr>
        <w:instrText xml:space="preserve"> PAGEREF _Toc68615849 \h </w:instrText>
      </w:r>
      <w:r>
        <w:rPr>
          <w:noProof/>
        </w:rPr>
      </w:r>
      <w:r>
        <w:rPr>
          <w:noProof/>
        </w:rPr>
        <w:fldChar w:fldCharType="separate"/>
      </w:r>
      <w:r>
        <w:rPr>
          <w:noProof/>
        </w:rPr>
        <w:t>8</w:t>
      </w:r>
      <w:r>
        <w:rPr>
          <w:noProof/>
        </w:rPr>
        <w:fldChar w:fldCharType="end"/>
      </w:r>
    </w:p>
    <w:p w14:paraId="5F0A6F0B" w14:textId="77777777" w:rsidR="00FE4630" w:rsidRDefault="00FE4630">
      <w:pPr>
        <w:pStyle w:val="TOC1"/>
        <w:rPr>
          <w:rFonts w:asciiTheme="minorHAnsi" w:eastAsiaTheme="minorEastAsia" w:hAnsiTheme="minorHAnsi" w:cstheme="minorBidi"/>
          <w:noProof/>
          <w:szCs w:val="24"/>
        </w:rPr>
      </w:pPr>
      <w:r>
        <w:rPr>
          <w:noProof/>
        </w:rPr>
        <w:t>Chapter 2: Gnu Things Are Good Things for All Graduate Students</w:t>
      </w:r>
      <w:r>
        <w:rPr>
          <w:noProof/>
        </w:rPr>
        <w:tab/>
      </w:r>
      <w:r>
        <w:rPr>
          <w:noProof/>
        </w:rPr>
        <w:fldChar w:fldCharType="begin"/>
      </w:r>
      <w:r>
        <w:rPr>
          <w:noProof/>
        </w:rPr>
        <w:instrText xml:space="preserve"> PAGEREF _Toc68615850 \h </w:instrText>
      </w:r>
      <w:r>
        <w:rPr>
          <w:noProof/>
        </w:rPr>
      </w:r>
      <w:r>
        <w:rPr>
          <w:noProof/>
        </w:rPr>
        <w:fldChar w:fldCharType="separate"/>
      </w:r>
      <w:r>
        <w:rPr>
          <w:noProof/>
        </w:rPr>
        <w:t>10</w:t>
      </w:r>
      <w:r>
        <w:rPr>
          <w:noProof/>
        </w:rPr>
        <w:fldChar w:fldCharType="end"/>
      </w:r>
    </w:p>
    <w:p w14:paraId="2E52E5CB" w14:textId="77777777" w:rsidR="00FE4630" w:rsidRDefault="00FE4630">
      <w:pPr>
        <w:pStyle w:val="TOC2"/>
        <w:rPr>
          <w:rFonts w:asciiTheme="minorHAnsi" w:eastAsiaTheme="minorEastAsia" w:hAnsiTheme="minorHAnsi" w:cstheme="minorBidi"/>
          <w:noProof/>
          <w:szCs w:val="24"/>
        </w:rPr>
      </w:pPr>
      <w:r>
        <w:rPr>
          <w:noProof/>
        </w:rPr>
        <w:t>2.1 Gnu See, Gnu Do, Gnu Goes Golfing with Green Golf Genes and Gesticulates Gratefully</w:t>
      </w:r>
      <w:r>
        <w:rPr>
          <w:noProof/>
        </w:rPr>
        <w:tab/>
      </w:r>
      <w:r>
        <w:rPr>
          <w:noProof/>
        </w:rPr>
        <w:fldChar w:fldCharType="begin"/>
      </w:r>
      <w:r>
        <w:rPr>
          <w:noProof/>
        </w:rPr>
        <w:instrText xml:space="preserve"> PAGEREF _Toc68615851 \h </w:instrText>
      </w:r>
      <w:r>
        <w:rPr>
          <w:noProof/>
        </w:rPr>
      </w:r>
      <w:r>
        <w:rPr>
          <w:noProof/>
        </w:rPr>
        <w:fldChar w:fldCharType="separate"/>
      </w:r>
      <w:r>
        <w:rPr>
          <w:noProof/>
        </w:rPr>
        <w:t>10</w:t>
      </w:r>
      <w:r>
        <w:rPr>
          <w:noProof/>
        </w:rPr>
        <w:fldChar w:fldCharType="end"/>
      </w:r>
    </w:p>
    <w:p w14:paraId="3D466CB2" w14:textId="77777777" w:rsidR="00FE4630" w:rsidRDefault="00FE4630">
      <w:pPr>
        <w:pStyle w:val="TOC3"/>
        <w:rPr>
          <w:rFonts w:asciiTheme="minorHAnsi" w:eastAsiaTheme="minorEastAsia" w:hAnsiTheme="minorHAnsi" w:cstheme="minorBidi"/>
          <w:noProof/>
          <w:szCs w:val="24"/>
        </w:rPr>
      </w:pPr>
      <w:r>
        <w:rPr>
          <w:noProof/>
        </w:rPr>
        <w:t>2.1.1 The LoG</w:t>
      </w:r>
      <w:r>
        <w:rPr>
          <w:noProof/>
        </w:rPr>
        <w:tab/>
      </w:r>
      <w:r>
        <w:rPr>
          <w:noProof/>
        </w:rPr>
        <w:fldChar w:fldCharType="begin"/>
      </w:r>
      <w:r>
        <w:rPr>
          <w:noProof/>
        </w:rPr>
        <w:instrText xml:space="preserve"> PAGEREF _Toc68615852 \h </w:instrText>
      </w:r>
      <w:r>
        <w:rPr>
          <w:noProof/>
        </w:rPr>
      </w:r>
      <w:r>
        <w:rPr>
          <w:noProof/>
        </w:rPr>
        <w:fldChar w:fldCharType="separate"/>
      </w:r>
      <w:r>
        <w:rPr>
          <w:noProof/>
        </w:rPr>
        <w:t>10</w:t>
      </w:r>
      <w:r>
        <w:rPr>
          <w:noProof/>
        </w:rPr>
        <w:fldChar w:fldCharType="end"/>
      </w:r>
    </w:p>
    <w:p w14:paraId="51C4BB3C" w14:textId="77777777" w:rsidR="00FE4630" w:rsidRDefault="00FE4630">
      <w:pPr>
        <w:pStyle w:val="TOC2"/>
        <w:rPr>
          <w:rFonts w:asciiTheme="minorHAnsi" w:eastAsiaTheme="minorEastAsia" w:hAnsiTheme="minorHAnsi" w:cstheme="minorBidi"/>
          <w:noProof/>
          <w:szCs w:val="24"/>
        </w:rPr>
      </w:pPr>
      <w:r>
        <w:rPr>
          <w:noProof/>
        </w:rPr>
        <w:t>2.2 Future Work</w:t>
      </w:r>
      <w:r>
        <w:rPr>
          <w:noProof/>
        </w:rPr>
        <w:tab/>
      </w:r>
      <w:r>
        <w:rPr>
          <w:noProof/>
        </w:rPr>
        <w:fldChar w:fldCharType="begin"/>
      </w:r>
      <w:r>
        <w:rPr>
          <w:noProof/>
        </w:rPr>
        <w:instrText xml:space="preserve"> PAGEREF _Toc68615853 \h </w:instrText>
      </w:r>
      <w:r>
        <w:rPr>
          <w:noProof/>
        </w:rPr>
      </w:r>
      <w:r>
        <w:rPr>
          <w:noProof/>
        </w:rPr>
        <w:fldChar w:fldCharType="separate"/>
      </w:r>
      <w:r>
        <w:rPr>
          <w:noProof/>
        </w:rPr>
        <w:t>11</w:t>
      </w:r>
      <w:r>
        <w:rPr>
          <w:noProof/>
        </w:rPr>
        <w:fldChar w:fldCharType="end"/>
      </w:r>
    </w:p>
    <w:p w14:paraId="034FCD15" w14:textId="77777777" w:rsidR="00FE4630" w:rsidRDefault="00FE4630">
      <w:pPr>
        <w:pStyle w:val="TOC1"/>
        <w:rPr>
          <w:rFonts w:asciiTheme="minorHAnsi" w:eastAsiaTheme="minorEastAsia" w:hAnsiTheme="minorHAnsi" w:cstheme="minorBidi"/>
          <w:noProof/>
          <w:szCs w:val="24"/>
        </w:rPr>
      </w:pPr>
      <w:r>
        <w:rPr>
          <w:noProof/>
        </w:rPr>
        <w:t>Appendix A: Gnu Generalisms</w:t>
      </w:r>
      <w:r>
        <w:rPr>
          <w:noProof/>
        </w:rPr>
        <w:tab/>
      </w:r>
      <w:r>
        <w:rPr>
          <w:noProof/>
        </w:rPr>
        <w:fldChar w:fldCharType="begin"/>
      </w:r>
      <w:r>
        <w:rPr>
          <w:noProof/>
        </w:rPr>
        <w:instrText xml:space="preserve"> PAGEREF _Toc68615854 \h </w:instrText>
      </w:r>
      <w:r>
        <w:rPr>
          <w:noProof/>
        </w:rPr>
      </w:r>
      <w:r>
        <w:rPr>
          <w:noProof/>
        </w:rPr>
        <w:fldChar w:fldCharType="separate"/>
      </w:r>
      <w:r>
        <w:rPr>
          <w:noProof/>
        </w:rPr>
        <w:t>12</w:t>
      </w:r>
      <w:r>
        <w:rPr>
          <w:noProof/>
        </w:rPr>
        <w:fldChar w:fldCharType="end"/>
      </w:r>
    </w:p>
    <w:p w14:paraId="277B61C4" w14:textId="77777777" w:rsidR="00FE4630" w:rsidRDefault="00FE4630">
      <w:pPr>
        <w:pStyle w:val="TOC2"/>
        <w:rPr>
          <w:rFonts w:asciiTheme="minorHAnsi" w:eastAsiaTheme="minorEastAsia" w:hAnsiTheme="minorHAnsi" w:cstheme="minorBidi"/>
          <w:noProof/>
          <w:szCs w:val="24"/>
        </w:rPr>
      </w:pPr>
      <w:r>
        <w:rPr>
          <w:noProof/>
        </w:rPr>
        <w:t>A.1 Definitions</w:t>
      </w:r>
      <w:r>
        <w:rPr>
          <w:noProof/>
        </w:rPr>
        <w:tab/>
      </w:r>
      <w:r>
        <w:rPr>
          <w:noProof/>
        </w:rPr>
        <w:fldChar w:fldCharType="begin"/>
      </w:r>
      <w:r>
        <w:rPr>
          <w:noProof/>
        </w:rPr>
        <w:instrText xml:space="preserve"> PAGEREF _Toc68615855 \h </w:instrText>
      </w:r>
      <w:r>
        <w:rPr>
          <w:noProof/>
        </w:rPr>
      </w:r>
      <w:r>
        <w:rPr>
          <w:noProof/>
        </w:rPr>
        <w:fldChar w:fldCharType="separate"/>
      </w:r>
      <w:r>
        <w:rPr>
          <w:noProof/>
        </w:rPr>
        <w:t>12</w:t>
      </w:r>
      <w:r>
        <w:rPr>
          <w:noProof/>
        </w:rPr>
        <w:fldChar w:fldCharType="end"/>
      </w:r>
    </w:p>
    <w:p w14:paraId="43626C74" w14:textId="77777777" w:rsidR="00FE4630" w:rsidRDefault="00FE4630">
      <w:pPr>
        <w:pStyle w:val="TOC1"/>
        <w:rPr>
          <w:rFonts w:asciiTheme="minorHAnsi" w:eastAsiaTheme="minorEastAsia" w:hAnsiTheme="minorHAnsi" w:cstheme="minorBidi"/>
          <w:noProof/>
          <w:szCs w:val="24"/>
        </w:rPr>
      </w:pPr>
      <w:r>
        <w:rPr>
          <w:noProof/>
        </w:rPr>
        <w:t>Bibliography</w:t>
      </w:r>
      <w:r>
        <w:rPr>
          <w:noProof/>
        </w:rPr>
        <w:tab/>
      </w:r>
      <w:r>
        <w:rPr>
          <w:noProof/>
        </w:rPr>
        <w:fldChar w:fldCharType="begin"/>
      </w:r>
      <w:r>
        <w:rPr>
          <w:noProof/>
        </w:rPr>
        <w:instrText xml:space="preserve"> PAGEREF _Toc68615856 \h </w:instrText>
      </w:r>
      <w:r>
        <w:rPr>
          <w:noProof/>
        </w:rPr>
      </w:r>
      <w:r>
        <w:rPr>
          <w:noProof/>
        </w:rPr>
        <w:fldChar w:fldCharType="separate"/>
      </w:r>
      <w:r>
        <w:rPr>
          <w:noProof/>
        </w:rPr>
        <w:t>16</w:t>
      </w:r>
      <w:r>
        <w:rPr>
          <w:noProof/>
        </w:rPr>
        <w:fldChar w:fldCharType="end"/>
      </w:r>
    </w:p>
    <w:p w14:paraId="31E77D3A" w14:textId="77777777" w:rsidR="00B6274B" w:rsidRDefault="00807C52">
      <w:r>
        <w:fldChar w:fldCharType="end"/>
      </w:r>
    </w:p>
    <w:p w14:paraId="18BBE0CE" w14:textId="77777777" w:rsidR="002A6C63" w:rsidRDefault="002A6C63">
      <w:pPr>
        <w:spacing w:line="240" w:lineRule="auto"/>
        <w:ind w:firstLine="0"/>
      </w:pPr>
      <w:r>
        <w:br w:type="page"/>
      </w:r>
    </w:p>
    <w:p w14:paraId="7AAC044B" w14:textId="77777777" w:rsidR="002A6C63" w:rsidRDefault="002A6C63"/>
    <w:p w14:paraId="342D99B2" w14:textId="77777777" w:rsidR="00B6274B" w:rsidRDefault="00B6274B" w:rsidP="00251D3A">
      <w:pPr>
        <w:pStyle w:val="ChaptertitleonToC"/>
      </w:pPr>
      <w:bookmarkStart w:id="0" w:name="_Toc68615841"/>
      <w:r>
        <w:t>Figures</w:t>
      </w:r>
      <w:bookmarkEnd w:id="0"/>
    </w:p>
    <w:p w14:paraId="546E2398" w14:textId="77777777" w:rsidR="00FE4630" w:rsidRDefault="00AB6141">
      <w:pPr>
        <w:pStyle w:val="TableofFigures"/>
        <w:rPr>
          <w:rFonts w:asciiTheme="minorHAnsi" w:eastAsiaTheme="minorEastAsia" w:hAnsiTheme="minorHAnsi" w:cstheme="minorBidi"/>
          <w:noProof/>
          <w:szCs w:val="24"/>
        </w:rPr>
      </w:pPr>
      <w:r>
        <w:fldChar w:fldCharType="begin"/>
      </w:r>
      <w:r>
        <w:instrText xml:space="preserve"> TOC \t "Figure caption" \c </w:instrText>
      </w:r>
      <w:r>
        <w:fldChar w:fldCharType="separate"/>
      </w:r>
      <w:r w:rsidR="00FE4630">
        <w:rPr>
          <w:noProof/>
        </w:rPr>
        <w:t>Figure 1.1:  Beloved campus Gnu Glen checking the state of the lawn on the main quad (A). Contrast this image with the mugshot of a squirrel recently spotted prowling the grounds (B). Although a Gnu’s inherent furry cuteness makes it easy to mistake one for a squirrel, Gnus are much more polite and lack the beady eyes and suspicious demeanor of a squirrel.</w:t>
      </w:r>
      <w:r w:rsidR="00FE4630">
        <w:rPr>
          <w:noProof/>
        </w:rPr>
        <w:tab/>
      </w:r>
      <w:r w:rsidR="00FE4630">
        <w:rPr>
          <w:noProof/>
        </w:rPr>
        <w:fldChar w:fldCharType="begin"/>
      </w:r>
      <w:r w:rsidR="00FE4630">
        <w:rPr>
          <w:noProof/>
        </w:rPr>
        <w:instrText xml:space="preserve"> PAGEREF _Toc68615857 \h </w:instrText>
      </w:r>
      <w:r w:rsidR="00FE4630">
        <w:rPr>
          <w:noProof/>
        </w:rPr>
      </w:r>
      <w:r w:rsidR="00FE4630">
        <w:rPr>
          <w:noProof/>
        </w:rPr>
        <w:fldChar w:fldCharType="separate"/>
      </w:r>
      <w:r w:rsidR="00FE4630">
        <w:rPr>
          <w:noProof/>
        </w:rPr>
        <w:t>2</w:t>
      </w:r>
      <w:r w:rsidR="00FE4630">
        <w:rPr>
          <w:noProof/>
        </w:rPr>
        <w:fldChar w:fldCharType="end"/>
      </w:r>
    </w:p>
    <w:p w14:paraId="20586792" w14:textId="77777777" w:rsidR="00FE4630" w:rsidRDefault="00FE4630">
      <w:pPr>
        <w:pStyle w:val="TableofFigures"/>
        <w:rPr>
          <w:rFonts w:asciiTheme="minorHAnsi" w:eastAsiaTheme="minorEastAsia" w:hAnsiTheme="minorHAnsi" w:cstheme="minorBidi"/>
          <w:noProof/>
          <w:szCs w:val="24"/>
        </w:rPr>
      </w:pPr>
      <w:r>
        <w:rPr>
          <w:noProof/>
        </w:rPr>
        <w:t>Figure 1.2: Gnu food preference, by percentage, during the sample period. This figure is small enough that both the figure and the caption will fit on one page.</w:t>
      </w:r>
      <w:r>
        <w:rPr>
          <w:noProof/>
        </w:rPr>
        <w:tab/>
      </w:r>
      <w:r>
        <w:rPr>
          <w:noProof/>
        </w:rPr>
        <w:fldChar w:fldCharType="begin"/>
      </w:r>
      <w:r>
        <w:rPr>
          <w:noProof/>
        </w:rPr>
        <w:instrText xml:space="preserve"> PAGEREF _Toc68615858 \h </w:instrText>
      </w:r>
      <w:r>
        <w:rPr>
          <w:noProof/>
        </w:rPr>
      </w:r>
      <w:r>
        <w:rPr>
          <w:noProof/>
        </w:rPr>
        <w:fldChar w:fldCharType="separate"/>
      </w:r>
      <w:r>
        <w:rPr>
          <w:noProof/>
        </w:rPr>
        <w:t>5</w:t>
      </w:r>
      <w:r>
        <w:rPr>
          <w:noProof/>
        </w:rPr>
        <w:fldChar w:fldCharType="end"/>
      </w:r>
    </w:p>
    <w:p w14:paraId="7A8A0E59" w14:textId="77777777" w:rsidR="00FE4630" w:rsidRDefault="00FE4630">
      <w:pPr>
        <w:pStyle w:val="TableofFigures"/>
        <w:rPr>
          <w:rFonts w:asciiTheme="minorHAnsi" w:eastAsiaTheme="minorEastAsia" w:hAnsiTheme="minorHAnsi" w:cstheme="minorBidi"/>
          <w:noProof/>
          <w:szCs w:val="24"/>
        </w:rPr>
      </w:pPr>
      <w:r>
        <w:rPr>
          <w:noProof/>
        </w:rPr>
        <w:t>Figure 1.3: Gnu food preferences during the sample period (A) and a closer look at junk food preference only (B). In this example, the figure is too large to fit on the same page as the caption, so the caption comes first, with the graphic following on the next page.</w:t>
      </w:r>
      <w:r>
        <w:rPr>
          <w:noProof/>
        </w:rPr>
        <w:tab/>
      </w:r>
      <w:r>
        <w:rPr>
          <w:noProof/>
        </w:rPr>
        <w:fldChar w:fldCharType="begin"/>
      </w:r>
      <w:r>
        <w:rPr>
          <w:noProof/>
        </w:rPr>
        <w:instrText xml:space="preserve"> PAGEREF _Toc68615859 \h </w:instrText>
      </w:r>
      <w:r>
        <w:rPr>
          <w:noProof/>
        </w:rPr>
      </w:r>
      <w:r>
        <w:rPr>
          <w:noProof/>
        </w:rPr>
        <w:fldChar w:fldCharType="separate"/>
      </w:r>
      <w:r>
        <w:rPr>
          <w:noProof/>
        </w:rPr>
        <w:t>6</w:t>
      </w:r>
      <w:r>
        <w:rPr>
          <w:noProof/>
        </w:rPr>
        <w:fldChar w:fldCharType="end"/>
      </w:r>
    </w:p>
    <w:p w14:paraId="1D556305" w14:textId="77777777" w:rsidR="00FE4630" w:rsidRDefault="00FE4630">
      <w:pPr>
        <w:pStyle w:val="TableofFigures"/>
        <w:rPr>
          <w:rFonts w:asciiTheme="minorHAnsi" w:eastAsiaTheme="minorEastAsia" w:hAnsiTheme="minorHAnsi" w:cstheme="minorBidi"/>
          <w:noProof/>
          <w:szCs w:val="24"/>
        </w:rPr>
      </w:pPr>
      <w:r>
        <w:rPr>
          <w:noProof/>
        </w:rPr>
        <w:t>Figure A. 1  Campus Gnu Godfrey, enjoying the spoils of an Easter egg hunt. (Photo: Regina Gesicki. Used with permission.)</w:t>
      </w:r>
      <w:r>
        <w:rPr>
          <w:noProof/>
        </w:rPr>
        <w:tab/>
      </w:r>
      <w:r>
        <w:rPr>
          <w:noProof/>
        </w:rPr>
        <w:fldChar w:fldCharType="begin"/>
      </w:r>
      <w:r>
        <w:rPr>
          <w:noProof/>
        </w:rPr>
        <w:instrText xml:space="preserve"> PAGEREF _Toc68615860 \h </w:instrText>
      </w:r>
      <w:r>
        <w:rPr>
          <w:noProof/>
        </w:rPr>
      </w:r>
      <w:r>
        <w:rPr>
          <w:noProof/>
        </w:rPr>
        <w:fldChar w:fldCharType="separate"/>
      </w:r>
      <w:r>
        <w:rPr>
          <w:noProof/>
        </w:rPr>
        <w:t>15</w:t>
      </w:r>
      <w:r>
        <w:rPr>
          <w:noProof/>
        </w:rPr>
        <w:fldChar w:fldCharType="end"/>
      </w:r>
    </w:p>
    <w:p w14:paraId="6FC485DD" w14:textId="77777777" w:rsidR="00B6274B" w:rsidRDefault="00AB6141" w:rsidP="00D367D6">
      <w:r>
        <w:fldChar w:fldCharType="end"/>
      </w:r>
    </w:p>
    <w:p w14:paraId="61506153" w14:textId="77777777" w:rsidR="002A6C63" w:rsidRDefault="002A6C63">
      <w:pPr>
        <w:spacing w:line="240" w:lineRule="auto"/>
        <w:ind w:firstLine="0"/>
      </w:pPr>
      <w:r>
        <w:br w:type="page"/>
      </w:r>
    </w:p>
    <w:p w14:paraId="63B298AC" w14:textId="77777777" w:rsidR="002A6C63" w:rsidRDefault="002A6C63" w:rsidP="00D367D6"/>
    <w:p w14:paraId="5597F16C" w14:textId="77777777" w:rsidR="00B6274B" w:rsidRDefault="00B6274B" w:rsidP="00251D3A">
      <w:pPr>
        <w:pStyle w:val="ChaptertitleonToC"/>
      </w:pPr>
      <w:bookmarkStart w:id="1" w:name="_Toc68615842"/>
      <w:r>
        <w:t>Tables</w:t>
      </w:r>
      <w:bookmarkEnd w:id="1"/>
    </w:p>
    <w:p w14:paraId="4115AE80" w14:textId="77777777" w:rsidR="00FE4630" w:rsidRDefault="003F388E">
      <w:pPr>
        <w:pStyle w:val="TableofFigures"/>
        <w:rPr>
          <w:rFonts w:asciiTheme="minorHAnsi" w:eastAsiaTheme="minorEastAsia" w:hAnsiTheme="minorHAnsi" w:cstheme="minorBidi"/>
          <w:noProof/>
          <w:szCs w:val="24"/>
        </w:rPr>
      </w:pPr>
      <w:r>
        <w:fldChar w:fldCharType="begin"/>
      </w:r>
      <w:r>
        <w:instrText xml:space="preserve"> TOC \t "Table Title" \c </w:instrText>
      </w:r>
      <w:r>
        <w:fldChar w:fldCharType="separate"/>
      </w:r>
      <w:r w:rsidR="00FE4630">
        <w:rPr>
          <w:noProof/>
        </w:rPr>
        <w:t>Table 1.1 Where Gnus Like to Eat</w:t>
      </w:r>
      <w:r w:rsidR="00FE4630">
        <w:rPr>
          <w:noProof/>
        </w:rPr>
        <w:tab/>
      </w:r>
      <w:r w:rsidR="00FE4630">
        <w:rPr>
          <w:noProof/>
        </w:rPr>
        <w:fldChar w:fldCharType="begin"/>
      </w:r>
      <w:r w:rsidR="00FE4630">
        <w:rPr>
          <w:noProof/>
        </w:rPr>
        <w:instrText xml:space="preserve"> PAGEREF _Toc68615864 \h </w:instrText>
      </w:r>
      <w:r w:rsidR="00FE4630">
        <w:rPr>
          <w:noProof/>
        </w:rPr>
      </w:r>
      <w:r w:rsidR="00FE4630">
        <w:rPr>
          <w:noProof/>
        </w:rPr>
        <w:fldChar w:fldCharType="separate"/>
      </w:r>
      <w:r w:rsidR="00FE4630">
        <w:rPr>
          <w:noProof/>
        </w:rPr>
        <w:t>3</w:t>
      </w:r>
      <w:r w:rsidR="00FE4630">
        <w:rPr>
          <w:noProof/>
        </w:rPr>
        <w:fldChar w:fldCharType="end"/>
      </w:r>
    </w:p>
    <w:p w14:paraId="77D43E69" w14:textId="77777777" w:rsidR="00FE4630" w:rsidRDefault="00FE4630">
      <w:pPr>
        <w:pStyle w:val="TableofFigures"/>
        <w:rPr>
          <w:rFonts w:asciiTheme="minorHAnsi" w:eastAsiaTheme="minorEastAsia" w:hAnsiTheme="minorHAnsi" w:cstheme="minorBidi"/>
          <w:noProof/>
          <w:szCs w:val="24"/>
        </w:rPr>
      </w:pPr>
      <w:r>
        <w:rPr>
          <w:noProof/>
        </w:rPr>
        <w:t>Table 1.2 What Gnus Like to Eat on the Notre Dame Campus</w:t>
      </w:r>
      <w:r>
        <w:rPr>
          <w:noProof/>
        </w:rPr>
        <w:tab/>
      </w:r>
      <w:r>
        <w:rPr>
          <w:noProof/>
        </w:rPr>
        <w:fldChar w:fldCharType="begin"/>
      </w:r>
      <w:r>
        <w:rPr>
          <w:noProof/>
        </w:rPr>
        <w:instrText xml:space="preserve"> PAGEREF _Toc68615865 \h </w:instrText>
      </w:r>
      <w:r>
        <w:rPr>
          <w:noProof/>
        </w:rPr>
      </w:r>
      <w:r>
        <w:rPr>
          <w:noProof/>
        </w:rPr>
        <w:fldChar w:fldCharType="separate"/>
      </w:r>
      <w:r>
        <w:rPr>
          <w:noProof/>
        </w:rPr>
        <w:t>4</w:t>
      </w:r>
      <w:r>
        <w:rPr>
          <w:noProof/>
        </w:rPr>
        <w:fldChar w:fldCharType="end"/>
      </w:r>
    </w:p>
    <w:p w14:paraId="246B4126" w14:textId="77777777" w:rsidR="00FE4630" w:rsidRDefault="00FE4630">
      <w:pPr>
        <w:pStyle w:val="TableofFigures"/>
        <w:rPr>
          <w:rFonts w:asciiTheme="minorHAnsi" w:eastAsiaTheme="minorEastAsia" w:hAnsiTheme="minorHAnsi" w:cstheme="minorBidi"/>
          <w:noProof/>
          <w:szCs w:val="24"/>
        </w:rPr>
      </w:pPr>
      <w:r>
        <w:rPr>
          <w:noProof/>
        </w:rPr>
        <w:t>Table A. 1 Alphabetical List of Most Frequently Sighted Gnus, with Defining Characteristics</w:t>
      </w:r>
      <w:r>
        <w:rPr>
          <w:noProof/>
        </w:rPr>
        <w:tab/>
      </w:r>
      <w:r>
        <w:rPr>
          <w:noProof/>
        </w:rPr>
        <w:fldChar w:fldCharType="begin"/>
      </w:r>
      <w:r>
        <w:rPr>
          <w:noProof/>
        </w:rPr>
        <w:instrText xml:space="preserve"> PAGEREF _Toc68615866 \h </w:instrText>
      </w:r>
      <w:r>
        <w:rPr>
          <w:noProof/>
        </w:rPr>
      </w:r>
      <w:r>
        <w:rPr>
          <w:noProof/>
        </w:rPr>
        <w:fldChar w:fldCharType="separate"/>
      </w:r>
      <w:r>
        <w:rPr>
          <w:noProof/>
        </w:rPr>
        <w:t>13</w:t>
      </w:r>
      <w:r>
        <w:rPr>
          <w:noProof/>
        </w:rPr>
        <w:fldChar w:fldCharType="end"/>
      </w:r>
    </w:p>
    <w:p w14:paraId="41AF2426" w14:textId="77777777" w:rsidR="00ED4CEA" w:rsidRDefault="003F388E" w:rsidP="00ED4CEA">
      <w:r>
        <w:fldChar w:fldCharType="end"/>
      </w:r>
    </w:p>
    <w:p w14:paraId="770A9B5F" w14:textId="77777777" w:rsidR="002A6C63" w:rsidRDefault="002A6C63">
      <w:pPr>
        <w:spacing w:line="240" w:lineRule="auto"/>
        <w:ind w:firstLine="0"/>
      </w:pPr>
      <w:r>
        <w:br w:type="page"/>
      </w:r>
    </w:p>
    <w:p w14:paraId="6CF775FB" w14:textId="77777777" w:rsidR="00B6274B" w:rsidRDefault="00B6274B" w:rsidP="00ED4CEA">
      <w:pPr>
        <w:ind w:firstLine="0"/>
      </w:pPr>
    </w:p>
    <w:p w14:paraId="6C7622BB" w14:textId="77777777" w:rsidR="00B6274B" w:rsidRDefault="00B6274B" w:rsidP="00251D3A">
      <w:pPr>
        <w:pStyle w:val="ChaptertitleonToC"/>
      </w:pPr>
      <w:bookmarkStart w:id="2" w:name="_Toc68615843"/>
      <w:r>
        <w:t>Preface</w:t>
      </w:r>
      <w:bookmarkEnd w:id="2"/>
    </w:p>
    <w:p w14:paraId="0B1F4637" w14:textId="77777777" w:rsidR="00B6274B" w:rsidRDefault="00B6274B">
      <w:r>
        <w:t>I would like to preface this work with all the wonderful things that Gnus have brought to our society: trees, dirt, flowers, grass, lakes, and other earthly-things. We should not forget them in our daily lives.</w:t>
      </w:r>
    </w:p>
    <w:p w14:paraId="49D55D35" w14:textId="77777777" w:rsidR="00B6274B" w:rsidRDefault="00B6274B">
      <w:r>
        <w:t>Additionally, we should offer them food for all their hard work. In fact, Gnus work so hard that they sleep for the colder half of the year. As such, they tend to grow a little rotund. Humans should not fault them for this, as it is necessary for their survival. Indeed, many humans grow rotund on their o</w:t>
      </w:r>
      <w:r w:rsidR="00251D3A">
        <w:t>w</w:t>
      </w:r>
      <w:r>
        <w:t>n accord!</w:t>
      </w:r>
    </w:p>
    <w:p w14:paraId="1965A10F" w14:textId="77777777" w:rsidR="00B6274B" w:rsidRDefault="00B6274B" w:rsidP="00D367D6"/>
    <w:p w14:paraId="6AE07804" w14:textId="77777777" w:rsidR="002A6C63" w:rsidRDefault="002A6C63">
      <w:pPr>
        <w:spacing w:line="240" w:lineRule="auto"/>
        <w:ind w:firstLine="0"/>
      </w:pPr>
      <w:r>
        <w:br w:type="page"/>
      </w:r>
    </w:p>
    <w:p w14:paraId="40691ACD" w14:textId="77777777" w:rsidR="002A6C63" w:rsidRDefault="002A6C63" w:rsidP="00D367D6"/>
    <w:p w14:paraId="1B36134D" w14:textId="77777777" w:rsidR="00B6274B" w:rsidRDefault="00B6274B" w:rsidP="00251D3A">
      <w:pPr>
        <w:pStyle w:val="ChaptertitleonToC"/>
      </w:pPr>
      <w:bookmarkStart w:id="3" w:name="_Toc68615844"/>
      <w:r>
        <w:t>Acknowledgments</w:t>
      </w:r>
      <w:bookmarkEnd w:id="3"/>
    </w:p>
    <w:p w14:paraId="048F28E0" w14:textId="77777777" w:rsidR="00B6274B" w:rsidRDefault="00B6274B">
      <w:r>
        <w:t>I would like to acknowledge all the loving Gnus at Notre Dame. Particularly the one that comes to the window in the Hayes Healy building. He (she?) has given me much inspiration, love, and dirt. I would also like to thank my advisor, Dr. Gary Greenfield, with whom this work would not have been possible.</w:t>
      </w:r>
    </w:p>
    <w:p w14:paraId="031FB9D3" w14:textId="77777777" w:rsidR="00B6274B" w:rsidRDefault="00B6274B">
      <w:r>
        <w:t>Finally, I would like to thank the U.S. Government, Department of Gnus, for their generous grant, number GNU3042920920.3, which allowed me to pursue my work.</w:t>
      </w:r>
    </w:p>
    <w:p w14:paraId="732879B7" w14:textId="77777777" w:rsidR="00B6274B" w:rsidRDefault="00B6274B" w:rsidP="00D367D6"/>
    <w:p w14:paraId="72D245CF" w14:textId="77777777" w:rsidR="00B6274B" w:rsidRDefault="00B6274B" w:rsidP="00D367D6">
      <w:pPr>
        <w:sectPr w:rsidR="00B6274B">
          <w:pgSz w:w="12240" w:h="15840"/>
          <w:pgMar w:top="1440" w:right="1440" w:bottom="1440" w:left="2160" w:header="720" w:footer="1080" w:gutter="0"/>
          <w:pgNumType w:fmt="lowerRoman"/>
          <w:cols w:space="720"/>
        </w:sectPr>
      </w:pPr>
    </w:p>
    <w:p w14:paraId="07CD0F5D" w14:textId="77777777" w:rsidR="00B6274B" w:rsidRDefault="00B6274B" w:rsidP="00807C52">
      <w:pPr>
        <w:pStyle w:val="Heading1"/>
      </w:pPr>
      <w:r>
        <w:br/>
      </w:r>
      <w:bookmarkStart w:id="4" w:name="_Toc263689632"/>
      <w:bookmarkStart w:id="5" w:name="_Toc68615845"/>
      <w:r w:rsidRPr="004E49F0">
        <w:t>Introduction</w:t>
      </w:r>
      <w:bookmarkEnd w:id="4"/>
      <w:bookmarkEnd w:id="5"/>
    </w:p>
    <w:p w14:paraId="60D30B52" w14:textId="77777777" w:rsidR="00B6274B" w:rsidRDefault="00B6274B">
      <w:pPr>
        <w:pStyle w:val="Heading2"/>
      </w:pPr>
      <w:r>
        <w:t xml:space="preserve"> </w:t>
      </w:r>
      <w:bookmarkStart w:id="6" w:name="_Toc263689633"/>
      <w:bookmarkStart w:id="7" w:name="_Toc68615846"/>
      <w:r>
        <w:t>Overview</w:t>
      </w:r>
      <w:bookmarkEnd w:id="6"/>
      <w:bookmarkEnd w:id="7"/>
    </w:p>
    <w:p w14:paraId="1B662CE5" w14:textId="77777777" w:rsidR="00B6274B" w:rsidRDefault="00B6274B">
      <w:r>
        <w:t>This is an overview of the introduction. In here, I will use many, many buzzwords and other legalistic-types of terms, mostly beginning on the expounding of the holistic and synergistic energy that Gnus bring to our organizations.</w:t>
      </w:r>
    </w:p>
    <w:p w14:paraId="39D51A71" w14:textId="77777777" w:rsidR="00B6274B" w:rsidRDefault="00B6274B">
      <w:pPr>
        <w:pStyle w:val="Heading3"/>
      </w:pPr>
      <w:r>
        <w:t xml:space="preserve"> </w:t>
      </w:r>
      <w:bookmarkStart w:id="8" w:name="_Toc263689634"/>
      <w:bookmarkStart w:id="9" w:name="_Toc68615847"/>
      <w:r>
        <w:t>Background</w:t>
      </w:r>
      <w:bookmarkEnd w:id="8"/>
      <w:bookmarkEnd w:id="9"/>
    </w:p>
    <w:p w14:paraId="3F64454E" w14:textId="77777777" w:rsidR="00B6274B" w:rsidRDefault="00B6274B">
      <w:r>
        <w:t>In preparation for reading this dissertation, I would highly recommend reading some of the other material available on Gnus [3, 4]. They are very well written and will give you a fuller understanding of Gnus.</w:t>
      </w:r>
    </w:p>
    <w:p w14:paraId="04C39C87" w14:textId="77777777" w:rsidR="00B6274B" w:rsidRDefault="00B6274B">
      <w:r>
        <w:t>As shown in</w:t>
      </w:r>
      <w:r w:rsidR="00411D23">
        <w:t xml:space="preserve"> </w:t>
      </w:r>
      <w:r w:rsidR="008814C7">
        <w:fldChar w:fldCharType="begin"/>
      </w:r>
      <w:r w:rsidR="008814C7">
        <w:instrText xml:space="preserve"> REF _Ref175172 \h </w:instrText>
      </w:r>
      <w:r w:rsidR="008814C7">
        <w:fldChar w:fldCharType="separate"/>
      </w:r>
      <w:r w:rsidR="008B189B" w:rsidRPr="001D246E">
        <w:rPr>
          <w:rStyle w:val="FigurecaptionChar"/>
        </w:rPr>
        <w:t xml:space="preserve">Figure </w:t>
      </w:r>
      <w:r w:rsidR="008B189B">
        <w:rPr>
          <w:rStyle w:val="FigurecaptionChar"/>
          <w:noProof/>
        </w:rPr>
        <w:t>1</w:t>
      </w:r>
      <w:r w:rsidR="008B189B" w:rsidRPr="001D246E">
        <w:rPr>
          <w:rStyle w:val="FigurecaptionChar"/>
        </w:rPr>
        <w:t>.</w:t>
      </w:r>
      <w:r w:rsidR="008B189B">
        <w:rPr>
          <w:rStyle w:val="FigurecaptionChar"/>
          <w:noProof/>
        </w:rPr>
        <w:t>1</w:t>
      </w:r>
      <w:r w:rsidR="008814C7">
        <w:fldChar w:fldCharType="end"/>
      </w:r>
      <w:r>
        <w:t>, Gnus are frequently mistaken for squirrels. They are not squirrels. They are Gnus. Don’t call them squirrels, either (unless you have food in your hand); they tend to get a bit upset.</w:t>
      </w:r>
      <w:r>
        <w:rPr>
          <w:rStyle w:val="FootnoteReference"/>
        </w:rPr>
        <w:footnoteReference w:id="1"/>
      </w:r>
      <w:r>
        <w:t xml:space="preserve">  If you have food in your hand, they tend to ignore this insult and accept your food as a peace offering.</w:t>
      </w:r>
    </w:p>
    <w:p w14:paraId="5F589CB1" w14:textId="77777777" w:rsidR="00B6274B" w:rsidRDefault="003E0554" w:rsidP="001D246E">
      <w:pPr>
        <w:pStyle w:val="Figure-keepwithcaption"/>
      </w:pPr>
      <w:r>
        <w:rPr>
          <w:noProof/>
        </w:rPr>
        <w:drawing>
          <wp:inline distT="0" distB="0" distL="0" distR="0" wp14:anchorId="17ACBAE4" wp14:editId="588A87FB">
            <wp:extent cx="2768600" cy="2146300"/>
            <wp:effectExtent l="19050" t="0" r="0" b="0"/>
            <wp:docPr id="1" name="Picture 1" descr="gn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u1"/>
                    <pic:cNvPicPr>
                      <a:picLocks noChangeAspect="1" noChangeArrowheads="1"/>
                    </pic:cNvPicPr>
                  </pic:nvPicPr>
                  <pic:blipFill>
                    <a:blip r:embed="rId15" cstate="print"/>
                    <a:srcRect/>
                    <a:stretch>
                      <a:fillRect/>
                    </a:stretch>
                  </pic:blipFill>
                  <pic:spPr bwMode="auto">
                    <a:xfrm>
                      <a:off x="0" y="0"/>
                      <a:ext cx="2768600" cy="2146300"/>
                    </a:xfrm>
                    <a:prstGeom prst="rect">
                      <a:avLst/>
                    </a:prstGeom>
                    <a:noFill/>
                    <a:ln w="9525">
                      <a:noFill/>
                      <a:miter lim="800000"/>
                      <a:headEnd/>
                      <a:tailEnd/>
                    </a:ln>
                  </pic:spPr>
                </pic:pic>
              </a:graphicData>
            </a:graphic>
          </wp:inline>
        </w:drawing>
      </w:r>
      <w:r w:rsidR="00B6274B">
        <w:t xml:space="preserve"> A</w:t>
      </w:r>
    </w:p>
    <w:p w14:paraId="65800E3C" w14:textId="77777777" w:rsidR="00B6274B" w:rsidRPr="00EA1FD3" w:rsidRDefault="003E0554" w:rsidP="001D246E">
      <w:pPr>
        <w:pStyle w:val="Figure-keepwithcaption"/>
      </w:pPr>
      <w:r>
        <w:rPr>
          <w:noProof/>
        </w:rPr>
        <w:drawing>
          <wp:inline distT="0" distB="0" distL="0" distR="0" wp14:anchorId="558F8924" wp14:editId="7E8D0590">
            <wp:extent cx="2819400" cy="2159000"/>
            <wp:effectExtent l="19050" t="0" r="0" b="0"/>
            <wp:docPr id="2" name="Picture 2" descr="gn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u2"/>
                    <pic:cNvPicPr>
                      <a:picLocks noChangeAspect="1" noChangeArrowheads="1"/>
                    </pic:cNvPicPr>
                  </pic:nvPicPr>
                  <pic:blipFill>
                    <a:blip r:embed="rId16" cstate="print"/>
                    <a:srcRect/>
                    <a:stretch>
                      <a:fillRect/>
                    </a:stretch>
                  </pic:blipFill>
                  <pic:spPr bwMode="auto">
                    <a:xfrm>
                      <a:off x="0" y="0"/>
                      <a:ext cx="2819400" cy="2159000"/>
                    </a:xfrm>
                    <a:prstGeom prst="rect">
                      <a:avLst/>
                    </a:prstGeom>
                    <a:noFill/>
                    <a:ln w="9525">
                      <a:noFill/>
                      <a:miter lim="800000"/>
                      <a:headEnd/>
                      <a:tailEnd/>
                    </a:ln>
                  </pic:spPr>
                </pic:pic>
              </a:graphicData>
            </a:graphic>
          </wp:inline>
        </w:drawing>
      </w:r>
      <w:r w:rsidR="00B6274B">
        <w:t xml:space="preserve"> B</w:t>
      </w:r>
    </w:p>
    <w:p w14:paraId="7CAF0F20" w14:textId="77777777" w:rsidR="00B6274B" w:rsidRDefault="001D246E" w:rsidP="001D246E">
      <w:pPr>
        <w:pStyle w:val="Figurecaption"/>
      </w:pPr>
      <w:bookmarkStart w:id="10" w:name="_Ref175172"/>
      <w:bookmarkStart w:id="11" w:name="_Toc68615857"/>
      <w:r w:rsidRPr="001D246E">
        <w:rPr>
          <w:rStyle w:val="FigurecaptionChar"/>
        </w:rPr>
        <w:t xml:space="preserve">Figure </w:t>
      </w:r>
      <w:r w:rsidRPr="001D246E">
        <w:rPr>
          <w:rStyle w:val="FigurecaptionChar"/>
        </w:rPr>
        <w:fldChar w:fldCharType="begin"/>
      </w:r>
      <w:r w:rsidRPr="001D246E">
        <w:rPr>
          <w:rStyle w:val="FigurecaptionChar"/>
        </w:rPr>
        <w:instrText xml:space="preserve"> STYLEREF 1 \s </w:instrText>
      </w:r>
      <w:r w:rsidRPr="001D246E">
        <w:rPr>
          <w:rStyle w:val="FigurecaptionChar"/>
        </w:rPr>
        <w:fldChar w:fldCharType="separate"/>
      </w:r>
      <w:r w:rsidR="008B189B">
        <w:rPr>
          <w:rStyle w:val="FigurecaptionChar"/>
          <w:noProof/>
        </w:rPr>
        <w:t>1</w:t>
      </w:r>
      <w:r w:rsidRPr="001D246E">
        <w:rPr>
          <w:rStyle w:val="FigurecaptionChar"/>
        </w:rPr>
        <w:fldChar w:fldCharType="end"/>
      </w:r>
      <w:r w:rsidRPr="001D246E">
        <w:rPr>
          <w:rStyle w:val="FigurecaptionChar"/>
        </w:rPr>
        <w:t>.</w:t>
      </w:r>
      <w:r w:rsidRPr="001D246E">
        <w:rPr>
          <w:rStyle w:val="FigurecaptionChar"/>
        </w:rPr>
        <w:fldChar w:fldCharType="begin"/>
      </w:r>
      <w:r w:rsidRPr="001D246E">
        <w:rPr>
          <w:rStyle w:val="FigurecaptionChar"/>
        </w:rPr>
        <w:instrText xml:space="preserve"> SEQ Figure \* ARABIC \s 1 </w:instrText>
      </w:r>
      <w:r w:rsidRPr="001D246E">
        <w:rPr>
          <w:rStyle w:val="FigurecaptionChar"/>
        </w:rPr>
        <w:fldChar w:fldCharType="separate"/>
      </w:r>
      <w:r w:rsidR="008B189B">
        <w:rPr>
          <w:rStyle w:val="FigurecaptionChar"/>
          <w:noProof/>
        </w:rPr>
        <w:t>1</w:t>
      </w:r>
      <w:r w:rsidRPr="001D246E">
        <w:rPr>
          <w:rStyle w:val="FigurecaptionChar"/>
        </w:rPr>
        <w:fldChar w:fldCharType="end"/>
      </w:r>
      <w:bookmarkEnd w:id="10"/>
      <w:r w:rsidR="00B6274B">
        <w:t>:  Beloved campus Gnu Glen checking the state of the lawn on the main quad (A). Contrast this image with the mugshot of a squirrel recently spotted prowling the grounds (B). Although a Gnu’s inherent furry cuteness makes it easy to mistake one for a squirrel, Gnus are much more polite and lack the beady eyes and suspicious demeanor of a squirrel.</w:t>
      </w:r>
      <w:bookmarkEnd w:id="11"/>
      <w:r w:rsidR="00B6274B">
        <w:t xml:space="preserve"> </w:t>
      </w:r>
    </w:p>
    <w:p w14:paraId="62E43E14" w14:textId="77777777" w:rsidR="00B6274B" w:rsidRDefault="00B6274B" w:rsidP="00D367D6"/>
    <w:p w14:paraId="692E5E0E" w14:textId="77777777" w:rsidR="001D246E" w:rsidRDefault="00B6274B" w:rsidP="001D246E">
      <w:pPr>
        <w:ind w:left="720" w:firstLine="0"/>
      </w:pPr>
      <w:r>
        <w:br w:type="page"/>
      </w:r>
    </w:p>
    <w:p w14:paraId="32DB224B" w14:textId="77777777" w:rsidR="00B6274B" w:rsidRDefault="00B6274B" w:rsidP="001D246E">
      <w:pPr>
        <w:pStyle w:val="Heading3"/>
      </w:pPr>
      <w:r>
        <w:t xml:space="preserve"> </w:t>
      </w:r>
      <w:bookmarkStart w:id="12" w:name="_Toc263689635"/>
      <w:bookmarkStart w:id="13" w:name="_Toc68615848"/>
      <w:r>
        <w:t>Foreground</w:t>
      </w:r>
      <w:bookmarkEnd w:id="12"/>
      <w:bookmarkEnd w:id="13"/>
    </w:p>
    <w:p w14:paraId="1BBF5D9B" w14:textId="77777777" w:rsidR="00B6274B" w:rsidRDefault="00B6274B">
      <w:r>
        <w:t xml:space="preserve">Table 1.1 shows some feeding frequencies for where Gnus like to eat around the Notre Dame campus. Gnus have work weeks, just like humans do, hence the much lower frequencies on weekends. This can lead us to conclude that Gnu weekend shifts are much smaller than the normal work-week shifts. In fact, we can attempt to </w:t>
      </w:r>
      <w:r w:rsidR="004D41D6">
        <w:t>parameterize</w:t>
      </w:r>
      <w:r>
        <w:t xml:space="preserve"> the sighting frequency, F, by the student population, type of food, and day of the week as:</w:t>
      </w:r>
    </w:p>
    <w:p w14:paraId="1776CC4B" w14:textId="77777777" w:rsidR="00B6274B" w:rsidRDefault="00B6274B">
      <w:pPr>
        <w:pStyle w:val="Equation"/>
      </w:pPr>
      <w:r>
        <w:t xml:space="preserve">F = F(p, f, d) </w:t>
      </w:r>
      <w:r>
        <w:tab/>
        <w:t>(1.1)</w:t>
      </w:r>
    </w:p>
    <w:p w14:paraId="43880993" w14:textId="77777777" w:rsidR="00B6274B" w:rsidRDefault="001D246E" w:rsidP="001D246E">
      <w:pPr>
        <w:pStyle w:val="TableTitle"/>
      </w:pPr>
      <w:bookmarkStart w:id="14" w:name="_Toc152755521"/>
      <w:bookmarkStart w:id="15" w:name="_Toc152755661"/>
      <w:bookmarkStart w:id="16" w:name="_Toc331598528"/>
      <w:bookmarkStart w:id="17" w:name="_Toc68615864"/>
      <w:r>
        <w:t xml:space="preserve">Table </w:t>
      </w:r>
      <w:r w:rsidR="00471483">
        <w:rPr>
          <w:noProof/>
        </w:rPr>
        <w:fldChar w:fldCharType="begin"/>
      </w:r>
      <w:r w:rsidR="00471483">
        <w:rPr>
          <w:noProof/>
        </w:rPr>
        <w:instrText xml:space="preserve"> STYLEREF 1 \s </w:instrText>
      </w:r>
      <w:r w:rsidR="00471483">
        <w:rPr>
          <w:noProof/>
        </w:rPr>
        <w:fldChar w:fldCharType="separate"/>
      </w:r>
      <w:r w:rsidR="008B189B">
        <w:rPr>
          <w:noProof/>
        </w:rPr>
        <w:t>1</w:t>
      </w:r>
      <w:r w:rsidR="00471483">
        <w:rPr>
          <w:noProof/>
        </w:rPr>
        <w:fldChar w:fldCharType="end"/>
      </w:r>
      <w:r>
        <w:t>.</w:t>
      </w:r>
      <w:r w:rsidR="00471483">
        <w:rPr>
          <w:noProof/>
        </w:rPr>
        <w:fldChar w:fldCharType="begin"/>
      </w:r>
      <w:r w:rsidR="00471483">
        <w:rPr>
          <w:noProof/>
        </w:rPr>
        <w:instrText xml:space="preserve"> SEQ Table \* ARABIC \s 1 </w:instrText>
      </w:r>
      <w:r w:rsidR="00471483">
        <w:rPr>
          <w:noProof/>
        </w:rPr>
        <w:fldChar w:fldCharType="separate"/>
      </w:r>
      <w:r w:rsidR="008B189B">
        <w:rPr>
          <w:noProof/>
        </w:rPr>
        <w:t>1</w:t>
      </w:r>
      <w:r w:rsidR="00471483">
        <w:rPr>
          <w:noProof/>
        </w:rPr>
        <w:fldChar w:fldCharType="end"/>
      </w:r>
      <w:r w:rsidR="00B6274B">
        <w:br/>
        <w:t>Where Gnus Like to Eat</w:t>
      </w:r>
      <w:bookmarkEnd w:id="14"/>
      <w:bookmarkEnd w:id="15"/>
      <w:bookmarkEnd w:id="16"/>
      <w:bookmarkEnd w:id="17"/>
    </w:p>
    <w:tbl>
      <w:tblPr>
        <w:tblW w:w="8380" w:type="dxa"/>
        <w:jc w:val="center"/>
        <w:tblLook w:val="0000" w:firstRow="0" w:lastRow="0" w:firstColumn="0" w:lastColumn="0" w:noHBand="0" w:noVBand="0"/>
      </w:tblPr>
      <w:tblGrid>
        <w:gridCol w:w="1660"/>
        <w:gridCol w:w="960"/>
        <w:gridCol w:w="960"/>
        <w:gridCol w:w="960"/>
        <w:gridCol w:w="960"/>
        <w:gridCol w:w="960"/>
        <w:gridCol w:w="960"/>
        <w:gridCol w:w="960"/>
      </w:tblGrid>
      <w:tr w:rsidR="00B6274B" w:rsidRPr="009E2A1E" w14:paraId="54BDD70A" w14:textId="77777777">
        <w:trPr>
          <w:trHeight w:val="345"/>
          <w:jc w:val="center"/>
        </w:trPr>
        <w:tc>
          <w:tcPr>
            <w:tcW w:w="1660" w:type="dxa"/>
            <w:tcBorders>
              <w:top w:val="double" w:sz="6" w:space="0" w:color="auto"/>
              <w:left w:val="single" w:sz="8" w:space="0" w:color="auto"/>
              <w:bottom w:val="single" w:sz="12" w:space="0" w:color="auto"/>
              <w:right w:val="single" w:sz="8" w:space="0" w:color="auto"/>
            </w:tcBorders>
            <w:vAlign w:val="bottom"/>
          </w:tcPr>
          <w:p w14:paraId="54E42C4F" w14:textId="77777777" w:rsidR="00B6274B" w:rsidRPr="009E2A1E" w:rsidRDefault="00B6274B">
            <w:pPr>
              <w:pStyle w:val="Tabledatacolumnheader"/>
            </w:pPr>
            <w:r w:rsidRPr="009E2A1E">
              <w:t>Location</w:t>
            </w:r>
          </w:p>
        </w:tc>
        <w:tc>
          <w:tcPr>
            <w:tcW w:w="960" w:type="dxa"/>
            <w:tcBorders>
              <w:top w:val="double" w:sz="6" w:space="0" w:color="auto"/>
              <w:left w:val="nil"/>
              <w:bottom w:val="single" w:sz="12" w:space="0" w:color="auto"/>
              <w:right w:val="single" w:sz="8" w:space="0" w:color="auto"/>
            </w:tcBorders>
            <w:vAlign w:val="bottom"/>
          </w:tcPr>
          <w:p w14:paraId="5084BFB8" w14:textId="77777777" w:rsidR="00B6274B" w:rsidRPr="009E2A1E" w:rsidRDefault="00B6274B">
            <w:pPr>
              <w:pStyle w:val="Tabledatacolumnheader"/>
            </w:pPr>
            <w:r w:rsidRPr="009E2A1E">
              <w:t>Sun</w:t>
            </w:r>
          </w:p>
        </w:tc>
        <w:tc>
          <w:tcPr>
            <w:tcW w:w="960" w:type="dxa"/>
            <w:tcBorders>
              <w:top w:val="double" w:sz="6" w:space="0" w:color="auto"/>
              <w:left w:val="nil"/>
              <w:bottom w:val="single" w:sz="12" w:space="0" w:color="auto"/>
              <w:right w:val="single" w:sz="8" w:space="0" w:color="auto"/>
            </w:tcBorders>
            <w:vAlign w:val="bottom"/>
          </w:tcPr>
          <w:p w14:paraId="0FBBDAB3" w14:textId="77777777" w:rsidR="00B6274B" w:rsidRPr="009E2A1E" w:rsidRDefault="00B6274B">
            <w:pPr>
              <w:pStyle w:val="Tabledatacolumnheader"/>
            </w:pPr>
            <w:r w:rsidRPr="009E2A1E">
              <w:t>Mon</w:t>
            </w:r>
          </w:p>
        </w:tc>
        <w:tc>
          <w:tcPr>
            <w:tcW w:w="960" w:type="dxa"/>
            <w:tcBorders>
              <w:top w:val="double" w:sz="6" w:space="0" w:color="auto"/>
              <w:left w:val="nil"/>
              <w:bottom w:val="single" w:sz="12" w:space="0" w:color="auto"/>
              <w:right w:val="single" w:sz="8" w:space="0" w:color="auto"/>
            </w:tcBorders>
            <w:vAlign w:val="bottom"/>
          </w:tcPr>
          <w:p w14:paraId="34C1CB3C" w14:textId="77777777" w:rsidR="00B6274B" w:rsidRPr="009E2A1E" w:rsidRDefault="00B6274B">
            <w:pPr>
              <w:pStyle w:val="Tabledatacolumnheader"/>
            </w:pPr>
            <w:r w:rsidRPr="009E2A1E">
              <w:t>Tue</w:t>
            </w:r>
          </w:p>
        </w:tc>
        <w:tc>
          <w:tcPr>
            <w:tcW w:w="960" w:type="dxa"/>
            <w:tcBorders>
              <w:top w:val="double" w:sz="6" w:space="0" w:color="auto"/>
              <w:left w:val="nil"/>
              <w:bottom w:val="single" w:sz="12" w:space="0" w:color="auto"/>
              <w:right w:val="single" w:sz="8" w:space="0" w:color="auto"/>
            </w:tcBorders>
            <w:vAlign w:val="bottom"/>
          </w:tcPr>
          <w:p w14:paraId="099E9E35" w14:textId="77777777" w:rsidR="00B6274B" w:rsidRPr="009E2A1E" w:rsidRDefault="00B6274B">
            <w:pPr>
              <w:pStyle w:val="Tabledatacolumnheader"/>
            </w:pPr>
            <w:r w:rsidRPr="009E2A1E">
              <w:t>Wed</w:t>
            </w:r>
          </w:p>
        </w:tc>
        <w:tc>
          <w:tcPr>
            <w:tcW w:w="960" w:type="dxa"/>
            <w:tcBorders>
              <w:top w:val="double" w:sz="6" w:space="0" w:color="auto"/>
              <w:left w:val="nil"/>
              <w:bottom w:val="single" w:sz="12" w:space="0" w:color="auto"/>
              <w:right w:val="single" w:sz="8" w:space="0" w:color="auto"/>
            </w:tcBorders>
            <w:vAlign w:val="bottom"/>
          </w:tcPr>
          <w:p w14:paraId="25280FD4" w14:textId="77777777" w:rsidR="00B6274B" w:rsidRPr="009E2A1E" w:rsidRDefault="00B6274B">
            <w:pPr>
              <w:pStyle w:val="Tabledatacolumnheader"/>
            </w:pPr>
            <w:r w:rsidRPr="009E2A1E">
              <w:t>Thu</w:t>
            </w:r>
          </w:p>
        </w:tc>
        <w:tc>
          <w:tcPr>
            <w:tcW w:w="960" w:type="dxa"/>
            <w:tcBorders>
              <w:top w:val="double" w:sz="6" w:space="0" w:color="auto"/>
              <w:left w:val="nil"/>
              <w:bottom w:val="single" w:sz="12" w:space="0" w:color="auto"/>
              <w:right w:val="single" w:sz="8" w:space="0" w:color="auto"/>
            </w:tcBorders>
            <w:vAlign w:val="bottom"/>
          </w:tcPr>
          <w:p w14:paraId="0CF3F0D1" w14:textId="77777777" w:rsidR="00B6274B" w:rsidRPr="009E2A1E" w:rsidRDefault="00B6274B">
            <w:pPr>
              <w:pStyle w:val="Tabledatacolumnheader"/>
            </w:pPr>
            <w:r w:rsidRPr="009E2A1E">
              <w:t>Fri</w:t>
            </w:r>
          </w:p>
        </w:tc>
        <w:tc>
          <w:tcPr>
            <w:tcW w:w="960" w:type="dxa"/>
            <w:tcBorders>
              <w:top w:val="double" w:sz="6" w:space="0" w:color="auto"/>
              <w:left w:val="nil"/>
              <w:bottom w:val="single" w:sz="12" w:space="0" w:color="auto"/>
              <w:right w:val="single" w:sz="8" w:space="0" w:color="auto"/>
            </w:tcBorders>
            <w:vAlign w:val="bottom"/>
          </w:tcPr>
          <w:p w14:paraId="056A2944" w14:textId="77777777" w:rsidR="00B6274B" w:rsidRPr="009E2A1E" w:rsidRDefault="00B6274B">
            <w:pPr>
              <w:pStyle w:val="Tabledatacolumnheader"/>
            </w:pPr>
            <w:r w:rsidRPr="009E2A1E">
              <w:t>Sat</w:t>
            </w:r>
          </w:p>
        </w:tc>
      </w:tr>
      <w:tr w:rsidR="00B6274B" w:rsidRPr="009E2A1E" w14:paraId="1A450A6A" w14:textId="77777777">
        <w:trPr>
          <w:trHeight w:val="330"/>
          <w:jc w:val="center"/>
        </w:trPr>
        <w:tc>
          <w:tcPr>
            <w:tcW w:w="1660" w:type="dxa"/>
            <w:tcBorders>
              <w:top w:val="nil"/>
              <w:left w:val="single" w:sz="8" w:space="0" w:color="auto"/>
              <w:bottom w:val="nil"/>
              <w:right w:val="single" w:sz="8" w:space="0" w:color="auto"/>
            </w:tcBorders>
          </w:tcPr>
          <w:p w14:paraId="11EF8376" w14:textId="77777777" w:rsidR="00B6274B" w:rsidRPr="009E2A1E" w:rsidRDefault="00B6274B">
            <w:pPr>
              <w:pStyle w:val="Tabledatarowheader"/>
            </w:pPr>
            <w:r w:rsidRPr="009E2A1E">
              <w:t>Front of Dome</w:t>
            </w:r>
          </w:p>
        </w:tc>
        <w:tc>
          <w:tcPr>
            <w:tcW w:w="960" w:type="dxa"/>
            <w:tcBorders>
              <w:top w:val="nil"/>
              <w:left w:val="nil"/>
              <w:bottom w:val="nil"/>
              <w:right w:val="single" w:sz="8" w:space="0" w:color="auto"/>
            </w:tcBorders>
          </w:tcPr>
          <w:p w14:paraId="2C92FDC4" w14:textId="77777777" w:rsidR="00B6274B" w:rsidRPr="009E2A1E" w:rsidRDefault="00B6274B">
            <w:pPr>
              <w:pStyle w:val="TabledataRight"/>
            </w:pPr>
            <w:r w:rsidRPr="009E2A1E">
              <w:t>1</w:t>
            </w:r>
          </w:p>
        </w:tc>
        <w:tc>
          <w:tcPr>
            <w:tcW w:w="960" w:type="dxa"/>
            <w:tcBorders>
              <w:top w:val="nil"/>
              <w:left w:val="nil"/>
              <w:bottom w:val="nil"/>
              <w:right w:val="single" w:sz="8" w:space="0" w:color="auto"/>
            </w:tcBorders>
          </w:tcPr>
          <w:p w14:paraId="1E1E0F03"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0232B285" w14:textId="77777777" w:rsidR="00B6274B" w:rsidRPr="009E2A1E" w:rsidRDefault="00B6274B">
            <w:pPr>
              <w:pStyle w:val="TabledataRight"/>
            </w:pPr>
            <w:r w:rsidRPr="009E2A1E">
              <w:t>6</w:t>
            </w:r>
          </w:p>
        </w:tc>
        <w:tc>
          <w:tcPr>
            <w:tcW w:w="960" w:type="dxa"/>
            <w:tcBorders>
              <w:top w:val="nil"/>
              <w:left w:val="nil"/>
              <w:bottom w:val="nil"/>
              <w:right w:val="single" w:sz="8" w:space="0" w:color="auto"/>
            </w:tcBorders>
          </w:tcPr>
          <w:p w14:paraId="6DF75648"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44B5EA51"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11EAEE09"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7CBA831E" w14:textId="77777777" w:rsidR="00B6274B" w:rsidRPr="009E2A1E" w:rsidRDefault="00B6274B">
            <w:pPr>
              <w:pStyle w:val="TabledataRight"/>
            </w:pPr>
            <w:r w:rsidRPr="009E2A1E">
              <w:t>1</w:t>
            </w:r>
          </w:p>
        </w:tc>
      </w:tr>
      <w:tr w:rsidR="00B6274B" w:rsidRPr="009E2A1E" w14:paraId="7290AEC9" w14:textId="77777777">
        <w:trPr>
          <w:trHeight w:val="315"/>
          <w:jc w:val="center"/>
        </w:trPr>
        <w:tc>
          <w:tcPr>
            <w:tcW w:w="1660" w:type="dxa"/>
            <w:tcBorders>
              <w:top w:val="nil"/>
              <w:left w:val="single" w:sz="8" w:space="0" w:color="auto"/>
              <w:bottom w:val="nil"/>
              <w:right w:val="single" w:sz="8" w:space="0" w:color="auto"/>
            </w:tcBorders>
          </w:tcPr>
          <w:p w14:paraId="65AD495D" w14:textId="77777777" w:rsidR="00B6274B" w:rsidRPr="009E2A1E" w:rsidRDefault="00B6274B">
            <w:pPr>
              <w:pStyle w:val="Tabledatarowheader"/>
            </w:pPr>
            <w:r w:rsidRPr="009E2A1E">
              <w:t>Stonehenge</w:t>
            </w:r>
          </w:p>
        </w:tc>
        <w:tc>
          <w:tcPr>
            <w:tcW w:w="960" w:type="dxa"/>
            <w:tcBorders>
              <w:top w:val="nil"/>
              <w:left w:val="nil"/>
              <w:bottom w:val="nil"/>
              <w:right w:val="single" w:sz="8" w:space="0" w:color="auto"/>
            </w:tcBorders>
          </w:tcPr>
          <w:p w14:paraId="43E47237" w14:textId="77777777" w:rsidR="00B6274B" w:rsidRPr="009E2A1E" w:rsidRDefault="00B6274B">
            <w:pPr>
              <w:pStyle w:val="TabledataRight"/>
            </w:pPr>
            <w:r w:rsidRPr="009E2A1E">
              <w:t>2</w:t>
            </w:r>
          </w:p>
        </w:tc>
        <w:tc>
          <w:tcPr>
            <w:tcW w:w="960" w:type="dxa"/>
            <w:tcBorders>
              <w:top w:val="nil"/>
              <w:left w:val="nil"/>
              <w:bottom w:val="nil"/>
              <w:right w:val="single" w:sz="8" w:space="0" w:color="auto"/>
            </w:tcBorders>
          </w:tcPr>
          <w:p w14:paraId="2DFE845E" w14:textId="77777777" w:rsidR="00B6274B" w:rsidRPr="009E2A1E" w:rsidRDefault="00B6274B">
            <w:pPr>
              <w:pStyle w:val="TabledataRight"/>
            </w:pPr>
            <w:r w:rsidRPr="009E2A1E">
              <w:t>9</w:t>
            </w:r>
          </w:p>
        </w:tc>
        <w:tc>
          <w:tcPr>
            <w:tcW w:w="960" w:type="dxa"/>
            <w:tcBorders>
              <w:top w:val="nil"/>
              <w:left w:val="nil"/>
              <w:bottom w:val="nil"/>
              <w:right w:val="single" w:sz="8" w:space="0" w:color="auto"/>
            </w:tcBorders>
          </w:tcPr>
          <w:p w14:paraId="1828E291" w14:textId="77777777" w:rsidR="00B6274B" w:rsidRPr="009E2A1E" w:rsidRDefault="00B6274B">
            <w:pPr>
              <w:pStyle w:val="TabledataRight"/>
            </w:pPr>
            <w:r w:rsidRPr="009E2A1E">
              <w:t>10</w:t>
            </w:r>
          </w:p>
        </w:tc>
        <w:tc>
          <w:tcPr>
            <w:tcW w:w="960" w:type="dxa"/>
            <w:tcBorders>
              <w:top w:val="nil"/>
              <w:left w:val="nil"/>
              <w:bottom w:val="nil"/>
              <w:right w:val="single" w:sz="8" w:space="0" w:color="auto"/>
            </w:tcBorders>
          </w:tcPr>
          <w:p w14:paraId="73889509" w14:textId="77777777" w:rsidR="00B6274B" w:rsidRPr="009E2A1E" w:rsidRDefault="00B6274B">
            <w:pPr>
              <w:pStyle w:val="TabledataRight"/>
            </w:pPr>
            <w:r w:rsidRPr="009E2A1E">
              <w:t>12</w:t>
            </w:r>
          </w:p>
        </w:tc>
        <w:tc>
          <w:tcPr>
            <w:tcW w:w="960" w:type="dxa"/>
            <w:tcBorders>
              <w:top w:val="nil"/>
              <w:left w:val="nil"/>
              <w:bottom w:val="nil"/>
              <w:right w:val="single" w:sz="8" w:space="0" w:color="auto"/>
            </w:tcBorders>
          </w:tcPr>
          <w:p w14:paraId="59CA7B98" w14:textId="77777777" w:rsidR="00B6274B" w:rsidRPr="009E2A1E" w:rsidRDefault="00B6274B">
            <w:pPr>
              <w:pStyle w:val="TabledataRight"/>
            </w:pPr>
            <w:r w:rsidRPr="009E2A1E">
              <w:t>9</w:t>
            </w:r>
          </w:p>
        </w:tc>
        <w:tc>
          <w:tcPr>
            <w:tcW w:w="960" w:type="dxa"/>
            <w:tcBorders>
              <w:top w:val="nil"/>
              <w:left w:val="nil"/>
              <w:bottom w:val="nil"/>
              <w:right w:val="single" w:sz="8" w:space="0" w:color="auto"/>
            </w:tcBorders>
          </w:tcPr>
          <w:p w14:paraId="47F463D7" w14:textId="77777777" w:rsidR="00B6274B" w:rsidRPr="009E2A1E" w:rsidRDefault="00B6274B">
            <w:pPr>
              <w:pStyle w:val="TabledataRight"/>
            </w:pPr>
            <w:r w:rsidRPr="009E2A1E">
              <w:t>14</w:t>
            </w:r>
          </w:p>
        </w:tc>
        <w:tc>
          <w:tcPr>
            <w:tcW w:w="960" w:type="dxa"/>
            <w:tcBorders>
              <w:top w:val="nil"/>
              <w:left w:val="nil"/>
              <w:bottom w:val="nil"/>
              <w:right w:val="single" w:sz="8" w:space="0" w:color="auto"/>
            </w:tcBorders>
          </w:tcPr>
          <w:p w14:paraId="05A6FEFC" w14:textId="77777777" w:rsidR="00B6274B" w:rsidRPr="009E2A1E" w:rsidRDefault="00B6274B">
            <w:pPr>
              <w:pStyle w:val="TabledataRight"/>
            </w:pPr>
            <w:r w:rsidRPr="009E2A1E">
              <w:t>2</w:t>
            </w:r>
          </w:p>
        </w:tc>
      </w:tr>
      <w:tr w:rsidR="00B6274B" w:rsidRPr="009E2A1E" w14:paraId="2ABC3DDA" w14:textId="77777777">
        <w:trPr>
          <w:trHeight w:val="315"/>
          <w:jc w:val="center"/>
        </w:trPr>
        <w:tc>
          <w:tcPr>
            <w:tcW w:w="1660" w:type="dxa"/>
            <w:tcBorders>
              <w:top w:val="nil"/>
              <w:left w:val="single" w:sz="8" w:space="0" w:color="auto"/>
              <w:bottom w:val="nil"/>
              <w:right w:val="single" w:sz="8" w:space="0" w:color="auto"/>
            </w:tcBorders>
          </w:tcPr>
          <w:p w14:paraId="338E396D" w14:textId="77777777" w:rsidR="00B6274B" w:rsidRPr="009E2A1E" w:rsidRDefault="00B6274B">
            <w:pPr>
              <w:pStyle w:val="Tabledatarowheader"/>
            </w:pPr>
            <w:r w:rsidRPr="009E2A1E">
              <w:t>The Rock</w:t>
            </w:r>
          </w:p>
        </w:tc>
        <w:tc>
          <w:tcPr>
            <w:tcW w:w="960" w:type="dxa"/>
            <w:tcBorders>
              <w:top w:val="nil"/>
              <w:left w:val="nil"/>
              <w:bottom w:val="nil"/>
              <w:right w:val="single" w:sz="8" w:space="0" w:color="auto"/>
            </w:tcBorders>
          </w:tcPr>
          <w:p w14:paraId="723DCD5B" w14:textId="77777777" w:rsidR="00B6274B" w:rsidRPr="009E2A1E" w:rsidRDefault="00B6274B">
            <w:pPr>
              <w:pStyle w:val="TabledataRight"/>
            </w:pPr>
            <w:r w:rsidRPr="009E2A1E">
              <w:t>1</w:t>
            </w:r>
          </w:p>
        </w:tc>
        <w:tc>
          <w:tcPr>
            <w:tcW w:w="960" w:type="dxa"/>
            <w:tcBorders>
              <w:top w:val="nil"/>
              <w:left w:val="nil"/>
              <w:bottom w:val="nil"/>
              <w:right w:val="single" w:sz="8" w:space="0" w:color="auto"/>
            </w:tcBorders>
          </w:tcPr>
          <w:p w14:paraId="47FC1631" w14:textId="77777777" w:rsidR="00B6274B" w:rsidRPr="009E2A1E" w:rsidRDefault="00B6274B">
            <w:pPr>
              <w:pStyle w:val="TabledataRight"/>
            </w:pPr>
            <w:r w:rsidRPr="009E2A1E">
              <w:t>3</w:t>
            </w:r>
          </w:p>
        </w:tc>
        <w:tc>
          <w:tcPr>
            <w:tcW w:w="960" w:type="dxa"/>
            <w:tcBorders>
              <w:top w:val="nil"/>
              <w:left w:val="nil"/>
              <w:bottom w:val="nil"/>
              <w:right w:val="single" w:sz="8" w:space="0" w:color="auto"/>
            </w:tcBorders>
          </w:tcPr>
          <w:p w14:paraId="2CEC32A3"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7C5F7313" w14:textId="77777777" w:rsidR="00B6274B" w:rsidRPr="009E2A1E" w:rsidRDefault="00B6274B">
            <w:pPr>
              <w:pStyle w:val="TabledataRight"/>
            </w:pPr>
            <w:r w:rsidRPr="009E2A1E">
              <w:t>3</w:t>
            </w:r>
          </w:p>
        </w:tc>
        <w:tc>
          <w:tcPr>
            <w:tcW w:w="960" w:type="dxa"/>
            <w:tcBorders>
              <w:top w:val="nil"/>
              <w:left w:val="nil"/>
              <w:bottom w:val="nil"/>
              <w:right w:val="single" w:sz="8" w:space="0" w:color="auto"/>
            </w:tcBorders>
          </w:tcPr>
          <w:p w14:paraId="74CE9443"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341AD1FD" w14:textId="77777777" w:rsidR="00B6274B" w:rsidRPr="009E2A1E" w:rsidRDefault="00B6274B">
            <w:pPr>
              <w:pStyle w:val="TabledataRight"/>
            </w:pPr>
            <w:r w:rsidRPr="009E2A1E">
              <w:t>3</w:t>
            </w:r>
          </w:p>
        </w:tc>
        <w:tc>
          <w:tcPr>
            <w:tcW w:w="960" w:type="dxa"/>
            <w:tcBorders>
              <w:top w:val="nil"/>
              <w:left w:val="nil"/>
              <w:bottom w:val="nil"/>
              <w:right w:val="single" w:sz="8" w:space="0" w:color="auto"/>
            </w:tcBorders>
          </w:tcPr>
          <w:p w14:paraId="03F6B64C" w14:textId="77777777" w:rsidR="00B6274B" w:rsidRPr="009E2A1E" w:rsidRDefault="00B6274B">
            <w:pPr>
              <w:pStyle w:val="TabledataRight"/>
            </w:pPr>
            <w:r w:rsidRPr="009E2A1E">
              <w:t>0</w:t>
            </w:r>
          </w:p>
        </w:tc>
      </w:tr>
      <w:tr w:rsidR="00B6274B" w:rsidRPr="009E2A1E" w14:paraId="6E76FCCD" w14:textId="77777777">
        <w:trPr>
          <w:trHeight w:val="315"/>
          <w:jc w:val="center"/>
        </w:trPr>
        <w:tc>
          <w:tcPr>
            <w:tcW w:w="1660" w:type="dxa"/>
            <w:tcBorders>
              <w:top w:val="nil"/>
              <w:left w:val="single" w:sz="8" w:space="0" w:color="auto"/>
              <w:bottom w:val="nil"/>
              <w:right w:val="single" w:sz="8" w:space="0" w:color="auto"/>
            </w:tcBorders>
          </w:tcPr>
          <w:p w14:paraId="129DAF89" w14:textId="77777777" w:rsidR="00B6274B" w:rsidRPr="009E2A1E" w:rsidRDefault="00B6274B">
            <w:pPr>
              <w:pStyle w:val="Tabledatarowheader"/>
            </w:pPr>
            <w:r w:rsidRPr="009E2A1E">
              <w:t>The ACC</w:t>
            </w:r>
          </w:p>
        </w:tc>
        <w:tc>
          <w:tcPr>
            <w:tcW w:w="960" w:type="dxa"/>
            <w:tcBorders>
              <w:top w:val="nil"/>
              <w:left w:val="nil"/>
              <w:bottom w:val="nil"/>
              <w:right w:val="single" w:sz="8" w:space="0" w:color="auto"/>
            </w:tcBorders>
          </w:tcPr>
          <w:p w14:paraId="4663DE5B" w14:textId="77777777" w:rsidR="00B6274B" w:rsidRPr="009E2A1E" w:rsidRDefault="00B6274B">
            <w:pPr>
              <w:pStyle w:val="TabledataRight"/>
            </w:pPr>
            <w:r w:rsidRPr="009E2A1E">
              <w:t>3</w:t>
            </w:r>
          </w:p>
        </w:tc>
        <w:tc>
          <w:tcPr>
            <w:tcW w:w="960" w:type="dxa"/>
            <w:tcBorders>
              <w:top w:val="nil"/>
              <w:left w:val="nil"/>
              <w:bottom w:val="nil"/>
              <w:right w:val="single" w:sz="8" w:space="0" w:color="auto"/>
            </w:tcBorders>
          </w:tcPr>
          <w:p w14:paraId="00561CC2"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0299EDD6"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6645D66D"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203FF7D8" w14:textId="77777777" w:rsidR="00B6274B" w:rsidRPr="009E2A1E" w:rsidRDefault="00B6274B">
            <w:pPr>
              <w:pStyle w:val="TabledataRight"/>
            </w:pPr>
            <w:r w:rsidRPr="009E2A1E">
              <w:t>5</w:t>
            </w:r>
          </w:p>
        </w:tc>
        <w:tc>
          <w:tcPr>
            <w:tcW w:w="960" w:type="dxa"/>
            <w:tcBorders>
              <w:top w:val="nil"/>
              <w:left w:val="nil"/>
              <w:bottom w:val="nil"/>
              <w:right w:val="single" w:sz="8" w:space="0" w:color="auto"/>
            </w:tcBorders>
          </w:tcPr>
          <w:p w14:paraId="5113CE5E" w14:textId="77777777" w:rsidR="00B6274B" w:rsidRPr="009E2A1E" w:rsidRDefault="00B6274B">
            <w:pPr>
              <w:pStyle w:val="TabledataRight"/>
            </w:pPr>
            <w:r w:rsidRPr="009E2A1E">
              <w:t>4</w:t>
            </w:r>
          </w:p>
        </w:tc>
        <w:tc>
          <w:tcPr>
            <w:tcW w:w="960" w:type="dxa"/>
            <w:tcBorders>
              <w:top w:val="nil"/>
              <w:left w:val="nil"/>
              <w:bottom w:val="nil"/>
              <w:right w:val="single" w:sz="8" w:space="0" w:color="auto"/>
            </w:tcBorders>
          </w:tcPr>
          <w:p w14:paraId="7FE0CF20" w14:textId="77777777" w:rsidR="00B6274B" w:rsidRPr="009E2A1E" w:rsidRDefault="00B6274B">
            <w:pPr>
              <w:pStyle w:val="TabledataRight"/>
            </w:pPr>
            <w:r w:rsidRPr="009E2A1E">
              <w:t>1</w:t>
            </w:r>
          </w:p>
        </w:tc>
      </w:tr>
      <w:tr w:rsidR="00B6274B" w:rsidRPr="009E2A1E" w14:paraId="7CCA282A" w14:textId="77777777">
        <w:trPr>
          <w:trHeight w:val="330"/>
          <w:jc w:val="center"/>
        </w:trPr>
        <w:tc>
          <w:tcPr>
            <w:tcW w:w="1660" w:type="dxa"/>
            <w:tcBorders>
              <w:top w:val="nil"/>
              <w:left w:val="single" w:sz="8" w:space="0" w:color="auto"/>
              <w:bottom w:val="single" w:sz="8" w:space="0" w:color="auto"/>
              <w:right w:val="single" w:sz="8" w:space="0" w:color="auto"/>
            </w:tcBorders>
          </w:tcPr>
          <w:p w14:paraId="65CD402D" w14:textId="77777777" w:rsidR="00B6274B" w:rsidRPr="009E2A1E" w:rsidRDefault="00B6274B">
            <w:pPr>
              <w:pStyle w:val="Tabledatarowheader"/>
            </w:pPr>
            <w:r w:rsidRPr="009E2A1E">
              <w:t>Dining Halls</w:t>
            </w:r>
          </w:p>
        </w:tc>
        <w:tc>
          <w:tcPr>
            <w:tcW w:w="960" w:type="dxa"/>
            <w:tcBorders>
              <w:top w:val="nil"/>
              <w:left w:val="nil"/>
              <w:bottom w:val="single" w:sz="8" w:space="0" w:color="auto"/>
              <w:right w:val="single" w:sz="8" w:space="0" w:color="auto"/>
            </w:tcBorders>
          </w:tcPr>
          <w:p w14:paraId="0E23FA5B"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15484024"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0FD158B5"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6D44D0FF" w14:textId="77777777" w:rsidR="00B6274B" w:rsidRPr="009E2A1E" w:rsidRDefault="00B6274B">
            <w:pPr>
              <w:pStyle w:val="TabledataRight"/>
            </w:pPr>
            <w:r w:rsidRPr="009E2A1E">
              <w:t>13</w:t>
            </w:r>
          </w:p>
        </w:tc>
        <w:tc>
          <w:tcPr>
            <w:tcW w:w="960" w:type="dxa"/>
            <w:tcBorders>
              <w:top w:val="nil"/>
              <w:left w:val="nil"/>
              <w:bottom w:val="single" w:sz="8" w:space="0" w:color="auto"/>
              <w:right w:val="single" w:sz="8" w:space="0" w:color="auto"/>
            </w:tcBorders>
          </w:tcPr>
          <w:p w14:paraId="0412BE27"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5E1586DA"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7AE34B3C" w14:textId="77777777" w:rsidR="00B6274B" w:rsidRPr="009E2A1E" w:rsidRDefault="00B6274B">
            <w:pPr>
              <w:pStyle w:val="TabledataRight"/>
            </w:pPr>
            <w:r w:rsidRPr="009E2A1E">
              <w:t>3</w:t>
            </w:r>
          </w:p>
        </w:tc>
      </w:tr>
    </w:tbl>
    <w:p w14:paraId="7273DEB2" w14:textId="77777777" w:rsidR="00B6274B" w:rsidRDefault="00B6274B" w:rsidP="00D367D6"/>
    <w:p w14:paraId="62335437" w14:textId="77777777" w:rsidR="00B6274B" w:rsidRDefault="00B6274B">
      <w:r>
        <w:t>Gnus typically tend to come out when there are large gatherings of humans with food. Gnus work very hard at providing us with all the things that we like (trees, dirt, air, etc.), and so we should freely give them food. They will come up and stand a respectful distance away from you, waiting to see if they will be rewarded for their efforts. If you offer some food, they will take it and back off a respectful distance in order to consume their food while leaving you to your “personal space.”</w:t>
      </w:r>
    </w:p>
    <w:p w14:paraId="66329E11" w14:textId="77777777" w:rsidR="00B6274B" w:rsidRDefault="00411D23">
      <w:r>
        <w:fldChar w:fldCharType="begin"/>
      </w:r>
      <w:r>
        <w:instrText xml:space="preserve"> REF _Ref331583228 \h </w:instrText>
      </w:r>
      <w:r>
        <w:fldChar w:fldCharType="separate"/>
      </w:r>
      <w:r w:rsidR="008B189B">
        <w:t xml:space="preserve">Table </w:t>
      </w:r>
      <w:r w:rsidR="008B189B">
        <w:rPr>
          <w:noProof/>
        </w:rPr>
        <w:t>1</w:t>
      </w:r>
      <w:r w:rsidR="008B189B">
        <w:t>.</w:t>
      </w:r>
      <w:r w:rsidR="008B189B">
        <w:rPr>
          <w:noProof/>
        </w:rPr>
        <w:t>2</w:t>
      </w:r>
      <w:r>
        <w:fldChar w:fldCharType="end"/>
      </w:r>
      <w:r>
        <w:t xml:space="preserve"> </w:t>
      </w:r>
      <w:r w:rsidR="00B6274B">
        <w:t xml:space="preserve">shows what </w:t>
      </w:r>
      <w:r w:rsidR="00037CEA">
        <w:t xml:space="preserve">Gnus </w:t>
      </w:r>
      <w:r w:rsidR="00B6274B">
        <w:t>typically like to eat.</w:t>
      </w:r>
    </w:p>
    <w:p w14:paraId="3EE6D515" w14:textId="77777777" w:rsidR="00B6274B" w:rsidRDefault="00B6274B" w:rsidP="00B50BBF">
      <w:pPr>
        <w:pStyle w:val="TableTitle"/>
      </w:pPr>
      <w:bookmarkStart w:id="18" w:name="_Ref331583228"/>
      <w:bookmarkStart w:id="19" w:name="_Toc152755522"/>
      <w:bookmarkStart w:id="20" w:name="_Toc152755662"/>
      <w:bookmarkStart w:id="21" w:name="_Toc331598529"/>
      <w:bookmarkStart w:id="22" w:name="_Toc68615865"/>
      <w:r>
        <w:t xml:space="preserve">Table </w:t>
      </w:r>
      <w:r w:rsidR="00471483">
        <w:rPr>
          <w:noProof/>
        </w:rPr>
        <w:fldChar w:fldCharType="begin"/>
      </w:r>
      <w:r w:rsidR="00471483">
        <w:rPr>
          <w:noProof/>
        </w:rPr>
        <w:instrText xml:space="preserve"> STYLEREF 1 \s </w:instrText>
      </w:r>
      <w:r w:rsidR="00471483">
        <w:rPr>
          <w:noProof/>
        </w:rPr>
        <w:fldChar w:fldCharType="separate"/>
      </w:r>
      <w:r w:rsidR="008B189B">
        <w:rPr>
          <w:noProof/>
        </w:rPr>
        <w:t>1</w:t>
      </w:r>
      <w:r w:rsidR="00471483">
        <w:rPr>
          <w:noProof/>
        </w:rPr>
        <w:fldChar w:fldCharType="end"/>
      </w:r>
      <w:r w:rsidR="001D246E">
        <w:t>.</w:t>
      </w:r>
      <w:r w:rsidR="00471483">
        <w:rPr>
          <w:noProof/>
        </w:rPr>
        <w:fldChar w:fldCharType="begin"/>
      </w:r>
      <w:r w:rsidR="00471483">
        <w:rPr>
          <w:noProof/>
        </w:rPr>
        <w:instrText xml:space="preserve"> SEQ Table \* ARABIC \s 1 </w:instrText>
      </w:r>
      <w:r w:rsidR="00471483">
        <w:rPr>
          <w:noProof/>
        </w:rPr>
        <w:fldChar w:fldCharType="separate"/>
      </w:r>
      <w:r w:rsidR="008B189B">
        <w:rPr>
          <w:noProof/>
        </w:rPr>
        <w:t>2</w:t>
      </w:r>
      <w:r w:rsidR="00471483">
        <w:rPr>
          <w:noProof/>
        </w:rPr>
        <w:fldChar w:fldCharType="end"/>
      </w:r>
      <w:bookmarkEnd w:id="18"/>
      <w:r>
        <w:br/>
        <w:t xml:space="preserve">What Gnus Like to </w:t>
      </w:r>
      <w:r w:rsidR="00B50BBF">
        <w:t xml:space="preserve">Eat </w:t>
      </w:r>
      <w:r>
        <w:t xml:space="preserve">on the Notre Dame </w:t>
      </w:r>
      <w:r w:rsidR="00B50BBF">
        <w:t>Campus</w:t>
      </w:r>
      <w:bookmarkEnd w:id="19"/>
      <w:bookmarkEnd w:id="20"/>
      <w:bookmarkEnd w:id="21"/>
      <w:bookmarkEnd w:id="22"/>
    </w:p>
    <w:tbl>
      <w:tblPr>
        <w:tblW w:w="8280" w:type="dxa"/>
        <w:jc w:val="center"/>
        <w:tblLook w:val="0000" w:firstRow="0" w:lastRow="0" w:firstColumn="0" w:lastColumn="0" w:noHBand="0" w:noVBand="0"/>
      </w:tblPr>
      <w:tblGrid>
        <w:gridCol w:w="1560"/>
        <w:gridCol w:w="960"/>
        <w:gridCol w:w="960"/>
        <w:gridCol w:w="960"/>
        <w:gridCol w:w="960"/>
        <w:gridCol w:w="960"/>
        <w:gridCol w:w="960"/>
        <w:gridCol w:w="960"/>
      </w:tblGrid>
      <w:tr w:rsidR="00B6274B" w:rsidRPr="009E2A1E" w14:paraId="688ECBEF" w14:textId="77777777" w:rsidTr="00553246">
        <w:trPr>
          <w:trHeight w:val="345"/>
          <w:jc w:val="center"/>
        </w:trPr>
        <w:tc>
          <w:tcPr>
            <w:tcW w:w="1560" w:type="dxa"/>
            <w:tcBorders>
              <w:top w:val="double" w:sz="6" w:space="0" w:color="auto"/>
              <w:left w:val="single" w:sz="8" w:space="0" w:color="auto"/>
              <w:bottom w:val="single" w:sz="12" w:space="0" w:color="auto"/>
              <w:right w:val="single" w:sz="8" w:space="0" w:color="auto"/>
            </w:tcBorders>
          </w:tcPr>
          <w:p w14:paraId="3889577A" w14:textId="77777777" w:rsidR="00B6274B" w:rsidRPr="009E2A1E" w:rsidRDefault="00B6274B">
            <w:pPr>
              <w:pStyle w:val="Tabledatacolumnheader"/>
            </w:pPr>
            <w:bookmarkStart w:id="23" w:name="OLE_LINK1"/>
            <w:r w:rsidRPr="009E2A1E">
              <w:t>Food</w:t>
            </w:r>
          </w:p>
        </w:tc>
        <w:tc>
          <w:tcPr>
            <w:tcW w:w="960" w:type="dxa"/>
            <w:tcBorders>
              <w:top w:val="double" w:sz="6" w:space="0" w:color="auto"/>
              <w:left w:val="nil"/>
              <w:bottom w:val="single" w:sz="12" w:space="0" w:color="auto"/>
              <w:right w:val="single" w:sz="8" w:space="0" w:color="auto"/>
            </w:tcBorders>
          </w:tcPr>
          <w:p w14:paraId="07EDBCCA" w14:textId="77777777" w:rsidR="00B6274B" w:rsidRPr="009E2A1E" w:rsidRDefault="00B6274B">
            <w:pPr>
              <w:pStyle w:val="Tabledatacolumnheader"/>
            </w:pPr>
            <w:r w:rsidRPr="009E2A1E">
              <w:t>Sun</w:t>
            </w:r>
          </w:p>
        </w:tc>
        <w:tc>
          <w:tcPr>
            <w:tcW w:w="960" w:type="dxa"/>
            <w:tcBorders>
              <w:top w:val="double" w:sz="6" w:space="0" w:color="auto"/>
              <w:left w:val="nil"/>
              <w:bottom w:val="single" w:sz="12" w:space="0" w:color="auto"/>
              <w:right w:val="single" w:sz="8" w:space="0" w:color="auto"/>
            </w:tcBorders>
          </w:tcPr>
          <w:p w14:paraId="46704037" w14:textId="77777777" w:rsidR="00B6274B" w:rsidRPr="009E2A1E" w:rsidRDefault="00B6274B">
            <w:pPr>
              <w:pStyle w:val="Tabledatacolumnheader"/>
            </w:pPr>
            <w:r w:rsidRPr="009E2A1E">
              <w:t>Mon</w:t>
            </w:r>
          </w:p>
        </w:tc>
        <w:tc>
          <w:tcPr>
            <w:tcW w:w="960" w:type="dxa"/>
            <w:tcBorders>
              <w:top w:val="double" w:sz="6" w:space="0" w:color="auto"/>
              <w:left w:val="nil"/>
              <w:bottom w:val="single" w:sz="12" w:space="0" w:color="auto"/>
              <w:right w:val="single" w:sz="8" w:space="0" w:color="auto"/>
            </w:tcBorders>
          </w:tcPr>
          <w:p w14:paraId="5B5C459C" w14:textId="77777777" w:rsidR="00B6274B" w:rsidRPr="009E2A1E" w:rsidRDefault="00B6274B">
            <w:pPr>
              <w:pStyle w:val="Tabledatacolumnheader"/>
            </w:pPr>
            <w:r w:rsidRPr="009E2A1E">
              <w:t>Tue</w:t>
            </w:r>
          </w:p>
        </w:tc>
        <w:tc>
          <w:tcPr>
            <w:tcW w:w="960" w:type="dxa"/>
            <w:tcBorders>
              <w:top w:val="double" w:sz="6" w:space="0" w:color="auto"/>
              <w:left w:val="nil"/>
              <w:bottom w:val="single" w:sz="12" w:space="0" w:color="auto"/>
              <w:right w:val="single" w:sz="8" w:space="0" w:color="auto"/>
            </w:tcBorders>
          </w:tcPr>
          <w:p w14:paraId="7DE76462" w14:textId="77777777" w:rsidR="00B6274B" w:rsidRPr="009E2A1E" w:rsidRDefault="00B6274B">
            <w:pPr>
              <w:pStyle w:val="Tabledatacolumnheader"/>
            </w:pPr>
            <w:r w:rsidRPr="009E2A1E">
              <w:t>Wed</w:t>
            </w:r>
          </w:p>
        </w:tc>
        <w:tc>
          <w:tcPr>
            <w:tcW w:w="960" w:type="dxa"/>
            <w:tcBorders>
              <w:top w:val="double" w:sz="6" w:space="0" w:color="auto"/>
              <w:left w:val="nil"/>
              <w:bottom w:val="single" w:sz="12" w:space="0" w:color="auto"/>
              <w:right w:val="single" w:sz="8" w:space="0" w:color="auto"/>
            </w:tcBorders>
          </w:tcPr>
          <w:p w14:paraId="31030754" w14:textId="77777777" w:rsidR="00B6274B" w:rsidRPr="009E2A1E" w:rsidRDefault="00B6274B">
            <w:pPr>
              <w:pStyle w:val="Tabledatacolumnheader"/>
            </w:pPr>
            <w:r w:rsidRPr="009E2A1E">
              <w:t>Thu</w:t>
            </w:r>
          </w:p>
        </w:tc>
        <w:tc>
          <w:tcPr>
            <w:tcW w:w="960" w:type="dxa"/>
            <w:tcBorders>
              <w:top w:val="double" w:sz="6" w:space="0" w:color="auto"/>
              <w:left w:val="nil"/>
              <w:bottom w:val="single" w:sz="12" w:space="0" w:color="auto"/>
              <w:right w:val="single" w:sz="8" w:space="0" w:color="auto"/>
            </w:tcBorders>
          </w:tcPr>
          <w:p w14:paraId="5C3CE194" w14:textId="77777777" w:rsidR="00B6274B" w:rsidRPr="009E2A1E" w:rsidRDefault="00B6274B">
            <w:pPr>
              <w:pStyle w:val="Tabledatacolumnheader"/>
            </w:pPr>
            <w:r w:rsidRPr="009E2A1E">
              <w:t>Fri</w:t>
            </w:r>
          </w:p>
        </w:tc>
        <w:tc>
          <w:tcPr>
            <w:tcW w:w="960" w:type="dxa"/>
            <w:tcBorders>
              <w:top w:val="double" w:sz="6" w:space="0" w:color="auto"/>
              <w:left w:val="nil"/>
              <w:bottom w:val="single" w:sz="12" w:space="0" w:color="auto"/>
              <w:right w:val="single" w:sz="8" w:space="0" w:color="auto"/>
            </w:tcBorders>
          </w:tcPr>
          <w:p w14:paraId="26A6D038" w14:textId="77777777" w:rsidR="00B6274B" w:rsidRPr="009E2A1E" w:rsidRDefault="00B6274B">
            <w:pPr>
              <w:pStyle w:val="Tabledatacolumnheader"/>
            </w:pPr>
            <w:r w:rsidRPr="009E2A1E">
              <w:t>Sat</w:t>
            </w:r>
          </w:p>
        </w:tc>
      </w:tr>
      <w:tr w:rsidR="00B6274B" w:rsidRPr="009E2A1E" w14:paraId="48C7F35D" w14:textId="77777777" w:rsidTr="00553246">
        <w:trPr>
          <w:trHeight w:val="345"/>
          <w:jc w:val="center"/>
        </w:trPr>
        <w:tc>
          <w:tcPr>
            <w:tcW w:w="1560" w:type="dxa"/>
            <w:tcBorders>
              <w:top w:val="nil"/>
              <w:left w:val="single" w:sz="8" w:space="0" w:color="auto"/>
              <w:bottom w:val="single" w:sz="8" w:space="0" w:color="auto"/>
              <w:right w:val="single" w:sz="8" w:space="0" w:color="auto"/>
            </w:tcBorders>
          </w:tcPr>
          <w:p w14:paraId="493276A0" w14:textId="77777777" w:rsidR="00B6274B" w:rsidRPr="009E2A1E" w:rsidRDefault="00B6274B">
            <w:pPr>
              <w:pStyle w:val="Tabledatarowheader"/>
            </w:pPr>
            <w:r w:rsidRPr="009E2A1E">
              <w:t>Twinkies</w:t>
            </w:r>
          </w:p>
        </w:tc>
        <w:tc>
          <w:tcPr>
            <w:tcW w:w="960" w:type="dxa"/>
            <w:tcBorders>
              <w:top w:val="nil"/>
              <w:left w:val="nil"/>
              <w:bottom w:val="single" w:sz="8" w:space="0" w:color="auto"/>
              <w:right w:val="single" w:sz="8" w:space="0" w:color="auto"/>
            </w:tcBorders>
          </w:tcPr>
          <w:p w14:paraId="2FFDBA0F" w14:textId="77777777" w:rsidR="00B6274B" w:rsidRPr="009E2A1E" w:rsidRDefault="00B6274B">
            <w:pPr>
              <w:pStyle w:val="TabledataRight"/>
            </w:pPr>
            <w:r w:rsidRPr="009E2A1E">
              <w:t>1</w:t>
            </w:r>
          </w:p>
        </w:tc>
        <w:tc>
          <w:tcPr>
            <w:tcW w:w="960" w:type="dxa"/>
            <w:tcBorders>
              <w:top w:val="nil"/>
              <w:left w:val="nil"/>
              <w:bottom w:val="single" w:sz="8" w:space="0" w:color="auto"/>
              <w:right w:val="single" w:sz="8" w:space="0" w:color="auto"/>
            </w:tcBorders>
          </w:tcPr>
          <w:p w14:paraId="33D79470"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70664EFF" w14:textId="77777777" w:rsidR="00B6274B" w:rsidRPr="009E2A1E" w:rsidRDefault="00B6274B">
            <w:pPr>
              <w:pStyle w:val="TabledataRight"/>
            </w:pPr>
            <w:r w:rsidRPr="009E2A1E">
              <w:t>6</w:t>
            </w:r>
          </w:p>
        </w:tc>
        <w:tc>
          <w:tcPr>
            <w:tcW w:w="960" w:type="dxa"/>
            <w:tcBorders>
              <w:top w:val="nil"/>
              <w:left w:val="nil"/>
              <w:bottom w:val="single" w:sz="8" w:space="0" w:color="auto"/>
              <w:right w:val="single" w:sz="8" w:space="0" w:color="auto"/>
            </w:tcBorders>
          </w:tcPr>
          <w:p w14:paraId="1FF18353"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0F47D634"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51F15491"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32462A0D" w14:textId="77777777" w:rsidR="00B6274B" w:rsidRPr="009E2A1E" w:rsidRDefault="00B6274B">
            <w:pPr>
              <w:pStyle w:val="TabledataRight"/>
            </w:pPr>
            <w:r w:rsidRPr="009E2A1E">
              <w:t>1</w:t>
            </w:r>
          </w:p>
        </w:tc>
      </w:tr>
      <w:tr w:rsidR="00B6274B" w:rsidRPr="009E2A1E" w14:paraId="7AA4AD5C"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39D00AEE" w14:textId="77777777" w:rsidR="00B6274B" w:rsidRPr="009E2A1E" w:rsidRDefault="00B6274B">
            <w:pPr>
              <w:pStyle w:val="Tabledatarowheader"/>
            </w:pPr>
            <w:r w:rsidRPr="009E2A1E">
              <w:t>Ding Dongs</w:t>
            </w:r>
          </w:p>
        </w:tc>
        <w:tc>
          <w:tcPr>
            <w:tcW w:w="960" w:type="dxa"/>
            <w:tcBorders>
              <w:top w:val="nil"/>
              <w:left w:val="nil"/>
              <w:bottom w:val="single" w:sz="8" w:space="0" w:color="auto"/>
              <w:right w:val="single" w:sz="8" w:space="0" w:color="auto"/>
            </w:tcBorders>
          </w:tcPr>
          <w:p w14:paraId="7D40259F" w14:textId="77777777" w:rsidR="00B6274B" w:rsidRPr="009E2A1E" w:rsidRDefault="00B6274B">
            <w:pPr>
              <w:pStyle w:val="TabledataRight"/>
            </w:pPr>
            <w:r w:rsidRPr="009E2A1E">
              <w:t>2</w:t>
            </w:r>
          </w:p>
        </w:tc>
        <w:tc>
          <w:tcPr>
            <w:tcW w:w="960" w:type="dxa"/>
            <w:tcBorders>
              <w:top w:val="nil"/>
              <w:left w:val="nil"/>
              <w:bottom w:val="single" w:sz="8" w:space="0" w:color="auto"/>
              <w:right w:val="single" w:sz="8" w:space="0" w:color="auto"/>
            </w:tcBorders>
          </w:tcPr>
          <w:p w14:paraId="20F04AD0" w14:textId="77777777" w:rsidR="00B6274B" w:rsidRPr="009E2A1E" w:rsidRDefault="00B6274B">
            <w:pPr>
              <w:pStyle w:val="TabledataRight"/>
            </w:pPr>
            <w:r w:rsidRPr="009E2A1E">
              <w:t>9</w:t>
            </w:r>
          </w:p>
        </w:tc>
        <w:tc>
          <w:tcPr>
            <w:tcW w:w="960" w:type="dxa"/>
            <w:tcBorders>
              <w:top w:val="nil"/>
              <w:left w:val="nil"/>
              <w:bottom w:val="single" w:sz="8" w:space="0" w:color="auto"/>
              <w:right w:val="single" w:sz="8" w:space="0" w:color="auto"/>
            </w:tcBorders>
          </w:tcPr>
          <w:p w14:paraId="3D72BF64" w14:textId="77777777" w:rsidR="00B6274B" w:rsidRPr="009E2A1E" w:rsidRDefault="00B6274B">
            <w:pPr>
              <w:pStyle w:val="TabledataRight"/>
            </w:pPr>
            <w:r w:rsidRPr="009E2A1E">
              <w:t>10</w:t>
            </w:r>
          </w:p>
        </w:tc>
        <w:tc>
          <w:tcPr>
            <w:tcW w:w="960" w:type="dxa"/>
            <w:tcBorders>
              <w:top w:val="nil"/>
              <w:left w:val="nil"/>
              <w:bottom w:val="single" w:sz="8" w:space="0" w:color="auto"/>
              <w:right w:val="single" w:sz="8" w:space="0" w:color="auto"/>
            </w:tcBorders>
          </w:tcPr>
          <w:p w14:paraId="76253126"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0BDB6622" w14:textId="77777777" w:rsidR="00B6274B" w:rsidRPr="009E2A1E" w:rsidRDefault="00B6274B">
            <w:pPr>
              <w:pStyle w:val="TabledataRight"/>
            </w:pPr>
            <w:r w:rsidRPr="009E2A1E">
              <w:t>9</w:t>
            </w:r>
          </w:p>
        </w:tc>
        <w:tc>
          <w:tcPr>
            <w:tcW w:w="960" w:type="dxa"/>
            <w:tcBorders>
              <w:top w:val="nil"/>
              <w:left w:val="nil"/>
              <w:bottom w:val="single" w:sz="8" w:space="0" w:color="auto"/>
              <w:right w:val="single" w:sz="8" w:space="0" w:color="auto"/>
            </w:tcBorders>
          </w:tcPr>
          <w:p w14:paraId="7AE9EC68"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7B1F4B9D" w14:textId="77777777" w:rsidR="00B6274B" w:rsidRPr="009E2A1E" w:rsidRDefault="00B6274B">
            <w:pPr>
              <w:pStyle w:val="TabledataRight"/>
            </w:pPr>
            <w:r w:rsidRPr="009E2A1E">
              <w:t>2</w:t>
            </w:r>
          </w:p>
        </w:tc>
      </w:tr>
      <w:tr w:rsidR="00B6274B" w:rsidRPr="009E2A1E" w14:paraId="1005BD59"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1A9B8ED9" w14:textId="77777777" w:rsidR="00B6274B" w:rsidRPr="009E2A1E" w:rsidRDefault="00B6274B">
            <w:pPr>
              <w:pStyle w:val="Tabledatarowheader"/>
            </w:pPr>
            <w:r w:rsidRPr="009E2A1E">
              <w:t>Carrots</w:t>
            </w:r>
          </w:p>
        </w:tc>
        <w:tc>
          <w:tcPr>
            <w:tcW w:w="960" w:type="dxa"/>
            <w:tcBorders>
              <w:top w:val="nil"/>
              <w:left w:val="nil"/>
              <w:bottom w:val="single" w:sz="8" w:space="0" w:color="auto"/>
              <w:right w:val="single" w:sz="8" w:space="0" w:color="auto"/>
            </w:tcBorders>
          </w:tcPr>
          <w:p w14:paraId="5CC3C803" w14:textId="77777777" w:rsidR="00B6274B" w:rsidRPr="009E2A1E" w:rsidRDefault="00B6274B">
            <w:pPr>
              <w:pStyle w:val="TabledataRight"/>
            </w:pPr>
            <w:r w:rsidRPr="009E2A1E">
              <w:t>1</w:t>
            </w:r>
          </w:p>
        </w:tc>
        <w:tc>
          <w:tcPr>
            <w:tcW w:w="960" w:type="dxa"/>
            <w:tcBorders>
              <w:top w:val="nil"/>
              <w:left w:val="nil"/>
              <w:bottom w:val="single" w:sz="8" w:space="0" w:color="auto"/>
              <w:right w:val="single" w:sz="8" w:space="0" w:color="auto"/>
            </w:tcBorders>
          </w:tcPr>
          <w:p w14:paraId="5DDD093C"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03B81D17"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4940AA1C"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50CADB33"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11480401"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12CE50FD" w14:textId="77777777" w:rsidR="00B6274B" w:rsidRPr="009E2A1E" w:rsidRDefault="00B6274B">
            <w:pPr>
              <w:pStyle w:val="TabledataRight"/>
            </w:pPr>
            <w:r w:rsidRPr="009E2A1E">
              <w:t>0</w:t>
            </w:r>
          </w:p>
        </w:tc>
      </w:tr>
      <w:tr w:rsidR="00B6274B" w:rsidRPr="009E2A1E" w14:paraId="3E38E747"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473DC517" w14:textId="77777777" w:rsidR="00B6274B" w:rsidRPr="009E2A1E" w:rsidRDefault="00B6274B">
            <w:pPr>
              <w:pStyle w:val="Tabledatarowheader"/>
            </w:pPr>
            <w:r w:rsidRPr="009E2A1E">
              <w:t>Lettuce</w:t>
            </w:r>
          </w:p>
        </w:tc>
        <w:tc>
          <w:tcPr>
            <w:tcW w:w="960" w:type="dxa"/>
            <w:tcBorders>
              <w:top w:val="nil"/>
              <w:left w:val="nil"/>
              <w:bottom w:val="single" w:sz="8" w:space="0" w:color="auto"/>
              <w:right w:val="single" w:sz="8" w:space="0" w:color="auto"/>
            </w:tcBorders>
          </w:tcPr>
          <w:p w14:paraId="27BEE151"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60D6B1B9"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276CE31F"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1751D8BB"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39F447D0"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6B73D425"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559E8A9F" w14:textId="77777777" w:rsidR="00B6274B" w:rsidRPr="009E2A1E" w:rsidRDefault="00B6274B">
            <w:pPr>
              <w:pStyle w:val="TabledataRight"/>
            </w:pPr>
            <w:r w:rsidRPr="009E2A1E">
              <w:t>1</w:t>
            </w:r>
          </w:p>
        </w:tc>
      </w:tr>
      <w:tr w:rsidR="00B6274B" w:rsidRPr="009E2A1E" w14:paraId="778D8919"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280D6FC1" w14:textId="77777777" w:rsidR="00B6274B" w:rsidRPr="009E2A1E" w:rsidRDefault="00B6274B">
            <w:pPr>
              <w:pStyle w:val="Tabledatarowheader"/>
            </w:pPr>
            <w:r w:rsidRPr="009E2A1E">
              <w:t>Twiz</w:t>
            </w:r>
            <w:r w:rsidR="00F566DF">
              <w:t>z</w:t>
            </w:r>
            <w:r w:rsidRPr="009E2A1E">
              <w:t>lers</w:t>
            </w:r>
          </w:p>
        </w:tc>
        <w:tc>
          <w:tcPr>
            <w:tcW w:w="960" w:type="dxa"/>
            <w:tcBorders>
              <w:top w:val="nil"/>
              <w:left w:val="nil"/>
              <w:bottom w:val="single" w:sz="8" w:space="0" w:color="auto"/>
              <w:right w:val="single" w:sz="8" w:space="0" w:color="auto"/>
            </w:tcBorders>
          </w:tcPr>
          <w:p w14:paraId="2684F43D"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559A99AE"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27069A07"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434FD503" w14:textId="77777777" w:rsidR="00B6274B" w:rsidRPr="009E2A1E" w:rsidRDefault="00B6274B">
            <w:pPr>
              <w:pStyle w:val="TabledataRight"/>
            </w:pPr>
            <w:r w:rsidRPr="009E2A1E">
              <w:t>13</w:t>
            </w:r>
          </w:p>
        </w:tc>
        <w:tc>
          <w:tcPr>
            <w:tcW w:w="960" w:type="dxa"/>
            <w:tcBorders>
              <w:top w:val="nil"/>
              <w:left w:val="nil"/>
              <w:bottom w:val="single" w:sz="8" w:space="0" w:color="auto"/>
              <w:right w:val="single" w:sz="8" w:space="0" w:color="auto"/>
            </w:tcBorders>
          </w:tcPr>
          <w:p w14:paraId="68AB9F17" w14:textId="77777777" w:rsidR="00B6274B" w:rsidRPr="009E2A1E" w:rsidRDefault="00B6274B">
            <w:pPr>
              <w:pStyle w:val="TabledataRight"/>
            </w:pPr>
            <w:r w:rsidRPr="009E2A1E">
              <w:t>14</w:t>
            </w:r>
          </w:p>
        </w:tc>
        <w:tc>
          <w:tcPr>
            <w:tcW w:w="960" w:type="dxa"/>
            <w:tcBorders>
              <w:top w:val="nil"/>
              <w:left w:val="nil"/>
              <w:bottom w:val="single" w:sz="8" w:space="0" w:color="auto"/>
              <w:right w:val="single" w:sz="8" w:space="0" w:color="auto"/>
            </w:tcBorders>
          </w:tcPr>
          <w:p w14:paraId="1B032EBE" w14:textId="77777777" w:rsidR="00B6274B" w:rsidRPr="009E2A1E" w:rsidRDefault="00B6274B">
            <w:pPr>
              <w:pStyle w:val="TabledataRight"/>
            </w:pPr>
            <w:r w:rsidRPr="009E2A1E">
              <w:t>12</w:t>
            </w:r>
          </w:p>
        </w:tc>
        <w:tc>
          <w:tcPr>
            <w:tcW w:w="960" w:type="dxa"/>
            <w:tcBorders>
              <w:top w:val="nil"/>
              <w:left w:val="nil"/>
              <w:bottom w:val="single" w:sz="8" w:space="0" w:color="auto"/>
              <w:right w:val="single" w:sz="8" w:space="0" w:color="auto"/>
            </w:tcBorders>
          </w:tcPr>
          <w:p w14:paraId="6424EC63" w14:textId="77777777" w:rsidR="00B6274B" w:rsidRPr="009E2A1E" w:rsidRDefault="00B6274B">
            <w:pPr>
              <w:pStyle w:val="TabledataRight"/>
            </w:pPr>
            <w:r w:rsidRPr="009E2A1E">
              <w:t>3</w:t>
            </w:r>
          </w:p>
        </w:tc>
      </w:tr>
      <w:tr w:rsidR="00B6274B" w:rsidRPr="009E2A1E" w14:paraId="704D4311" w14:textId="77777777" w:rsidTr="00553246">
        <w:trPr>
          <w:trHeight w:val="330"/>
          <w:jc w:val="center"/>
        </w:trPr>
        <w:tc>
          <w:tcPr>
            <w:tcW w:w="1560" w:type="dxa"/>
            <w:tcBorders>
              <w:top w:val="nil"/>
              <w:left w:val="single" w:sz="8" w:space="0" w:color="auto"/>
              <w:bottom w:val="single" w:sz="8" w:space="0" w:color="auto"/>
              <w:right w:val="single" w:sz="8" w:space="0" w:color="auto"/>
            </w:tcBorders>
          </w:tcPr>
          <w:p w14:paraId="0BD17CF2" w14:textId="77777777" w:rsidR="00B6274B" w:rsidRPr="009E2A1E" w:rsidRDefault="00B6274B">
            <w:pPr>
              <w:pStyle w:val="Tabledatarowheader"/>
            </w:pPr>
            <w:r w:rsidRPr="009E2A1E">
              <w:t>Jawbreakers</w:t>
            </w:r>
          </w:p>
        </w:tc>
        <w:tc>
          <w:tcPr>
            <w:tcW w:w="960" w:type="dxa"/>
            <w:tcBorders>
              <w:top w:val="nil"/>
              <w:left w:val="nil"/>
              <w:bottom w:val="single" w:sz="8" w:space="0" w:color="auto"/>
              <w:right w:val="single" w:sz="8" w:space="0" w:color="auto"/>
            </w:tcBorders>
          </w:tcPr>
          <w:p w14:paraId="7EB302F0" w14:textId="77777777" w:rsidR="00B6274B" w:rsidRPr="009E2A1E" w:rsidRDefault="00B6274B">
            <w:pPr>
              <w:pStyle w:val="TabledataRight"/>
            </w:pPr>
            <w:r w:rsidRPr="009E2A1E">
              <w:t>2</w:t>
            </w:r>
          </w:p>
        </w:tc>
        <w:tc>
          <w:tcPr>
            <w:tcW w:w="960" w:type="dxa"/>
            <w:tcBorders>
              <w:top w:val="nil"/>
              <w:left w:val="nil"/>
              <w:bottom w:val="single" w:sz="8" w:space="0" w:color="auto"/>
              <w:right w:val="single" w:sz="8" w:space="0" w:color="auto"/>
            </w:tcBorders>
          </w:tcPr>
          <w:p w14:paraId="3484A5C7"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5FD88F0B" w14:textId="77777777" w:rsidR="00B6274B" w:rsidRPr="009E2A1E" w:rsidRDefault="00B6274B">
            <w:pPr>
              <w:pStyle w:val="TabledataRight"/>
            </w:pPr>
            <w:r w:rsidRPr="009E2A1E">
              <w:t>5</w:t>
            </w:r>
          </w:p>
        </w:tc>
        <w:tc>
          <w:tcPr>
            <w:tcW w:w="960" w:type="dxa"/>
            <w:tcBorders>
              <w:top w:val="nil"/>
              <w:left w:val="nil"/>
              <w:bottom w:val="single" w:sz="8" w:space="0" w:color="auto"/>
              <w:right w:val="single" w:sz="8" w:space="0" w:color="auto"/>
            </w:tcBorders>
          </w:tcPr>
          <w:p w14:paraId="11F48B57" w14:textId="77777777" w:rsidR="00B6274B" w:rsidRPr="009E2A1E" w:rsidRDefault="00B6274B">
            <w:pPr>
              <w:pStyle w:val="TabledataRight"/>
            </w:pPr>
            <w:r w:rsidRPr="009E2A1E">
              <w:t>2</w:t>
            </w:r>
          </w:p>
        </w:tc>
        <w:tc>
          <w:tcPr>
            <w:tcW w:w="960" w:type="dxa"/>
            <w:tcBorders>
              <w:top w:val="nil"/>
              <w:left w:val="nil"/>
              <w:bottom w:val="single" w:sz="8" w:space="0" w:color="auto"/>
              <w:right w:val="single" w:sz="8" w:space="0" w:color="auto"/>
            </w:tcBorders>
          </w:tcPr>
          <w:p w14:paraId="6D92431F" w14:textId="77777777" w:rsidR="00B6274B" w:rsidRPr="009E2A1E" w:rsidRDefault="00B6274B">
            <w:pPr>
              <w:pStyle w:val="TabledataRight"/>
            </w:pPr>
            <w:r w:rsidRPr="009E2A1E">
              <w:t>3</w:t>
            </w:r>
          </w:p>
        </w:tc>
        <w:tc>
          <w:tcPr>
            <w:tcW w:w="960" w:type="dxa"/>
            <w:tcBorders>
              <w:top w:val="nil"/>
              <w:left w:val="nil"/>
              <w:bottom w:val="single" w:sz="8" w:space="0" w:color="auto"/>
              <w:right w:val="single" w:sz="8" w:space="0" w:color="auto"/>
            </w:tcBorders>
          </w:tcPr>
          <w:p w14:paraId="1F25F725" w14:textId="77777777" w:rsidR="00B6274B" w:rsidRPr="009E2A1E" w:rsidRDefault="00B6274B">
            <w:pPr>
              <w:pStyle w:val="TabledataRight"/>
            </w:pPr>
            <w:r w:rsidRPr="009E2A1E">
              <w:t>4</w:t>
            </w:r>
          </w:p>
        </w:tc>
        <w:tc>
          <w:tcPr>
            <w:tcW w:w="960" w:type="dxa"/>
            <w:tcBorders>
              <w:top w:val="nil"/>
              <w:left w:val="nil"/>
              <w:bottom w:val="single" w:sz="8" w:space="0" w:color="auto"/>
              <w:right w:val="single" w:sz="8" w:space="0" w:color="auto"/>
            </w:tcBorders>
          </w:tcPr>
          <w:p w14:paraId="0E871C16" w14:textId="77777777" w:rsidR="00B6274B" w:rsidRPr="009E2A1E" w:rsidRDefault="00B6274B">
            <w:pPr>
              <w:pStyle w:val="TabledataRight"/>
            </w:pPr>
            <w:r w:rsidRPr="009E2A1E">
              <w:t>2</w:t>
            </w:r>
          </w:p>
        </w:tc>
      </w:tr>
    </w:tbl>
    <w:bookmarkEnd w:id="23"/>
    <w:p w14:paraId="5F12E387" w14:textId="77777777" w:rsidR="00B6274B" w:rsidRDefault="00B6274B">
      <w:pPr>
        <w:pStyle w:val="Tablenote"/>
      </w:pPr>
      <w:r>
        <w:t>NOTE: Listed by average number of sightings on a weekday</w:t>
      </w:r>
    </w:p>
    <w:p w14:paraId="72AF91B9" w14:textId="77777777" w:rsidR="00553246" w:rsidRDefault="00553246" w:rsidP="00D367D6"/>
    <w:p w14:paraId="547664AF" w14:textId="77777777" w:rsidR="004B34CD" w:rsidRDefault="003F388E" w:rsidP="00D367D6">
      <w:r>
        <w:fldChar w:fldCharType="begin"/>
      </w:r>
      <w:r>
        <w:instrText xml:space="preserve"> REF _Ref331584980 \h </w:instrText>
      </w:r>
      <w:r>
        <w:fldChar w:fldCharType="separate"/>
      </w:r>
      <w:r w:rsidR="008B189B">
        <w:t xml:space="preserve">Figure </w:t>
      </w:r>
      <w:r w:rsidR="008B189B">
        <w:rPr>
          <w:noProof/>
        </w:rPr>
        <w:t>1</w:t>
      </w:r>
      <w:r w:rsidR="008B189B">
        <w:t>.</w:t>
      </w:r>
      <w:r w:rsidR="008B189B">
        <w:rPr>
          <w:noProof/>
        </w:rPr>
        <w:t>2</w:t>
      </w:r>
      <w:r>
        <w:fldChar w:fldCharType="end"/>
      </w:r>
      <w:r>
        <w:t xml:space="preserve"> and </w:t>
      </w:r>
      <w:r>
        <w:fldChar w:fldCharType="begin"/>
      </w:r>
      <w:r>
        <w:instrText xml:space="preserve"> REF _Ref331584993 \h </w:instrText>
      </w:r>
      <w:r>
        <w:fldChar w:fldCharType="separate"/>
      </w:r>
      <w:r w:rsidR="008B189B">
        <w:t xml:space="preserve">Figure </w:t>
      </w:r>
      <w:r w:rsidR="008B189B">
        <w:rPr>
          <w:noProof/>
        </w:rPr>
        <w:t>1</w:t>
      </w:r>
      <w:r w:rsidR="008B189B">
        <w:t>.</w:t>
      </w:r>
      <w:r w:rsidR="008B189B">
        <w:rPr>
          <w:noProof/>
        </w:rPr>
        <w:t>3</w:t>
      </w:r>
      <w:r>
        <w:fldChar w:fldCharType="end"/>
      </w:r>
      <w:r w:rsidR="003A4055">
        <w:t xml:space="preserve"> highlight some of the data from</w:t>
      </w:r>
      <w:r w:rsidR="004B34CD">
        <w:t xml:space="preserve"> </w:t>
      </w:r>
      <w:r w:rsidR="004B34CD">
        <w:fldChar w:fldCharType="begin"/>
      </w:r>
      <w:r w:rsidR="004B34CD">
        <w:instrText xml:space="preserve"> REF _Ref331583228 \h </w:instrText>
      </w:r>
      <w:r w:rsidR="004B34CD">
        <w:fldChar w:fldCharType="separate"/>
      </w:r>
      <w:r w:rsidR="008B189B">
        <w:t xml:space="preserve">Table </w:t>
      </w:r>
      <w:r w:rsidR="008B189B">
        <w:rPr>
          <w:noProof/>
        </w:rPr>
        <w:t>1</w:t>
      </w:r>
      <w:r w:rsidR="008B189B">
        <w:t>.</w:t>
      </w:r>
      <w:r w:rsidR="008B189B">
        <w:rPr>
          <w:noProof/>
        </w:rPr>
        <w:t>2</w:t>
      </w:r>
      <w:r w:rsidR="004B34CD">
        <w:fldChar w:fldCharType="end"/>
      </w:r>
      <w:r w:rsidR="00E759D4">
        <w:t>, coincidentally giving the author a chance to show off examples of oversized figures</w:t>
      </w:r>
      <w:r w:rsidR="00411D23">
        <w:t>.</w:t>
      </w:r>
      <w:r w:rsidR="00E759D4">
        <w:t xml:space="preserve"> </w:t>
      </w:r>
      <w:r w:rsidR="00EB4DC5">
        <w:rPr>
          <w:rStyle w:val="FootnoteReference"/>
        </w:rPr>
        <w:footnoteReference w:id="2"/>
      </w:r>
    </w:p>
    <w:p w14:paraId="5D017ECA" w14:textId="77777777" w:rsidR="004B34CD" w:rsidRDefault="004B34CD" w:rsidP="00D367D6"/>
    <w:p w14:paraId="1D69F6D5" w14:textId="77777777" w:rsidR="002A6C63" w:rsidRDefault="002A6C63" w:rsidP="00D367D6">
      <w:pPr>
        <w:sectPr w:rsidR="002A6C63">
          <w:headerReference w:type="default" r:id="rId17"/>
          <w:footerReference w:type="default" r:id="rId18"/>
          <w:pgSz w:w="12240" w:h="15840"/>
          <w:pgMar w:top="1440" w:right="1440" w:bottom="1440" w:left="2160" w:header="720" w:footer="1080" w:gutter="0"/>
          <w:pgNumType w:start="1"/>
          <w:cols w:space="720"/>
        </w:sectPr>
      </w:pPr>
    </w:p>
    <w:p w14:paraId="052F0EFE" w14:textId="77777777" w:rsidR="004B34CD" w:rsidRPr="000D739C" w:rsidRDefault="000D739C" w:rsidP="000B6B32">
      <w:pPr>
        <w:pStyle w:val="Figure-keepwithcaption"/>
      </w:pPr>
      <w:r>
        <w:rPr>
          <w:noProof/>
        </w:rPr>
        <w:drawing>
          <wp:inline distT="0" distB="0" distL="0" distR="0" wp14:anchorId="031B5D34" wp14:editId="4BD338FB">
            <wp:extent cx="6743700" cy="4321361"/>
            <wp:effectExtent l="0" t="0" r="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5ECFEE" w14:textId="77777777" w:rsidR="000D739C" w:rsidRDefault="004B34CD" w:rsidP="004B34CD">
      <w:pPr>
        <w:pStyle w:val="Figurecaption"/>
      </w:pPr>
      <w:bookmarkStart w:id="24" w:name="_Ref331584980"/>
      <w:bookmarkStart w:id="25" w:name="_Toc68615858"/>
      <w:r>
        <w:t xml:space="preserve">Figure </w:t>
      </w:r>
      <w:r w:rsidR="00471483">
        <w:rPr>
          <w:noProof/>
        </w:rPr>
        <w:fldChar w:fldCharType="begin"/>
      </w:r>
      <w:r w:rsidR="00471483">
        <w:rPr>
          <w:noProof/>
        </w:rPr>
        <w:instrText xml:space="preserve"> STYLEREF 1 \s </w:instrText>
      </w:r>
      <w:r w:rsidR="00471483">
        <w:rPr>
          <w:noProof/>
        </w:rPr>
        <w:fldChar w:fldCharType="separate"/>
      </w:r>
      <w:r w:rsidR="008B189B">
        <w:rPr>
          <w:noProof/>
        </w:rPr>
        <w:t>1</w:t>
      </w:r>
      <w:r w:rsidR="00471483">
        <w:rPr>
          <w:noProof/>
        </w:rPr>
        <w:fldChar w:fldCharType="end"/>
      </w:r>
      <w:r w:rsidR="001D246E">
        <w:t>.</w:t>
      </w:r>
      <w:r w:rsidR="00471483">
        <w:rPr>
          <w:noProof/>
        </w:rPr>
        <w:fldChar w:fldCharType="begin"/>
      </w:r>
      <w:r w:rsidR="00471483">
        <w:rPr>
          <w:noProof/>
        </w:rPr>
        <w:instrText xml:space="preserve"> SEQ Figure \* ARABIC \s 1 </w:instrText>
      </w:r>
      <w:r w:rsidR="00471483">
        <w:rPr>
          <w:noProof/>
        </w:rPr>
        <w:fldChar w:fldCharType="separate"/>
      </w:r>
      <w:r w:rsidR="008B189B">
        <w:rPr>
          <w:noProof/>
        </w:rPr>
        <w:t>2</w:t>
      </w:r>
      <w:r w:rsidR="00471483">
        <w:rPr>
          <w:noProof/>
        </w:rPr>
        <w:fldChar w:fldCharType="end"/>
      </w:r>
      <w:bookmarkEnd w:id="24"/>
      <w:r w:rsidR="00037CEA">
        <w:t>:</w:t>
      </w:r>
      <w:r>
        <w:t xml:space="preserve"> Gnu food preference, by percentage, during the sample </w:t>
      </w:r>
      <w:r w:rsidR="00EB4DC5">
        <w:t>period</w:t>
      </w:r>
      <w:r>
        <w:t xml:space="preserve">. This figure is small enough </w:t>
      </w:r>
      <w:r w:rsidR="000D739C">
        <w:t>that both the figure and the caption will fit on one page.</w:t>
      </w:r>
      <w:bookmarkEnd w:id="25"/>
    </w:p>
    <w:p w14:paraId="455BDD5D" w14:textId="77777777" w:rsidR="002A6C63" w:rsidRDefault="002A6C63" w:rsidP="004B34CD">
      <w:pPr>
        <w:pStyle w:val="Figurecaption"/>
        <w:sectPr w:rsidR="002A6C63" w:rsidSect="004B34CD">
          <w:headerReference w:type="default" r:id="rId20"/>
          <w:footerReference w:type="default" r:id="rId21"/>
          <w:pgSz w:w="15840" w:h="12240" w:orient="landscape"/>
          <w:pgMar w:top="2160" w:right="1440" w:bottom="1440" w:left="1440" w:header="720" w:footer="1080" w:gutter="0"/>
          <w:cols w:space="720"/>
          <w:docGrid w:linePitch="326"/>
        </w:sectPr>
      </w:pPr>
    </w:p>
    <w:p w14:paraId="70481505" w14:textId="77777777" w:rsidR="004B34CD" w:rsidRDefault="004B34CD" w:rsidP="002A6C63"/>
    <w:p w14:paraId="185B51A9" w14:textId="77777777" w:rsidR="000D739C" w:rsidRDefault="000D739C" w:rsidP="002A6C63"/>
    <w:p w14:paraId="02588927" w14:textId="77777777" w:rsidR="000D739C" w:rsidRDefault="000D739C" w:rsidP="002A6C63"/>
    <w:p w14:paraId="19925EF5" w14:textId="77777777" w:rsidR="000D739C" w:rsidRDefault="000D739C" w:rsidP="002A6C63"/>
    <w:p w14:paraId="1F51A2EB" w14:textId="77777777" w:rsidR="000D739C" w:rsidRDefault="000D739C" w:rsidP="002A6C63"/>
    <w:p w14:paraId="19E3C78C" w14:textId="77777777" w:rsidR="000D739C" w:rsidRDefault="000D739C" w:rsidP="002A6C63"/>
    <w:p w14:paraId="526B05D9" w14:textId="77777777" w:rsidR="00FF3965" w:rsidRDefault="00FF3965" w:rsidP="002A6C63"/>
    <w:p w14:paraId="6ECC3450" w14:textId="77777777" w:rsidR="00FF3965" w:rsidRDefault="00FF3965" w:rsidP="002A6C63"/>
    <w:p w14:paraId="2AFFE324" w14:textId="77777777" w:rsidR="000D739C" w:rsidRDefault="000D739C" w:rsidP="000D739C">
      <w:pPr>
        <w:pStyle w:val="Figurecaption"/>
      </w:pPr>
      <w:bookmarkStart w:id="26" w:name="_Ref331584993"/>
      <w:bookmarkStart w:id="27" w:name="_Toc68615859"/>
      <w:r>
        <w:t xml:space="preserve">Figure </w:t>
      </w:r>
      <w:r w:rsidR="00471483">
        <w:rPr>
          <w:noProof/>
        </w:rPr>
        <w:fldChar w:fldCharType="begin"/>
      </w:r>
      <w:r w:rsidR="00471483">
        <w:rPr>
          <w:noProof/>
        </w:rPr>
        <w:instrText xml:space="preserve"> STYLEREF 1 \s </w:instrText>
      </w:r>
      <w:r w:rsidR="00471483">
        <w:rPr>
          <w:noProof/>
        </w:rPr>
        <w:fldChar w:fldCharType="separate"/>
      </w:r>
      <w:r w:rsidR="008B189B">
        <w:rPr>
          <w:noProof/>
        </w:rPr>
        <w:t>1</w:t>
      </w:r>
      <w:r w:rsidR="00471483">
        <w:rPr>
          <w:noProof/>
        </w:rPr>
        <w:fldChar w:fldCharType="end"/>
      </w:r>
      <w:r w:rsidR="001D246E">
        <w:t>.</w:t>
      </w:r>
      <w:r w:rsidR="00471483">
        <w:rPr>
          <w:noProof/>
        </w:rPr>
        <w:fldChar w:fldCharType="begin"/>
      </w:r>
      <w:r w:rsidR="00471483">
        <w:rPr>
          <w:noProof/>
        </w:rPr>
        <w:instrText xml:space="preserve"> SEQ Figure \* ARABIC \s 1 </w:instrText>
      </w:r>
      <w:r w:rsidR="00471483">
        <w:rPr>
          <w:noProof/>
        </w:rPr>
        <w:fldChar w:fldCharType="separate"/>
      </w:r>
      <w:r w:rsidR="008B189B">
        <w:rPr>
          <w:noProof/>
        </w:rPr>
        <w:t>3</w:t>
      </w:r>
      <w:r w:rsidR="00471483">
        <w:rPr>
          <w:noProof/>
        </w:rPr>
        <w:fldChar w:fldCharType="end"/>
      </w:r>
      <w:bookmarkEnd w:id="26"/>
      <w:r w:rsidR="00037CEA">
        <w:t>:</w:t>
      </w:r>
      <w:r>
        <w:t xml:space="preserve"> Gnu food preferences during the sample </w:t>
      </w:r>
      <w:r w:rsidR="00EB4DC5">
        <w:t>period</w:t>
      </w:r>
      <w:r w:rsidR="003F388E">
        <w:t xml:space="preserve"> (A) and a closer look at junk food preference only (B)</w:t>
      </w:r>
      <w:r>
        <w:t>. In this example, the figure is too large to fit on the same page as the caption, so the caption comes first, with the graphic following on the next page.</w:t>
      </w:r>
      <w:bookmarkEnd w:id="27"/>
      <w:r>
        <w:t xml:space="preserve"> </w:t>
      </w:r>
    </w:p>
    <w:p w14:paraId="35B99C25" w14:textId="77777777" w:rsidR="000D739C" w:rsidRDefault="000D739C" w:rsidP="002A6C63"/>
    <w:p w14:paraId="2CA7F688" w14:textId="77777777" w:rsidR="002A6C63" w:rsidRDefault="002A6C63">
      <w:pPr>
        <w:spacing w:line="240" w:lineRule="auto"/>
        <w:ind w:firstLine="0"/>
      </w:pPr>
      <w:r>
        <w:br w:type="page"/>
      </w:r>
    </w:p>
    <w:p w14:paraId="42A996FF" w14:textId="77777777" w:rsidR="003F388E" w:rsidRPr="003F388E" w:rsidRDefault="003F388E" w:rsidP="002A6C63">
      <w:pPr>
        <w:pStyle w:val="Centeredtexttitlepage"/>
      </w:pPr>
      <w:r>
        <w:t>(A)</w:t>
      </w:r>
      <w:r w:rsidR="000D739C">
        <w:rPr>
          <w:noProof/>
        </w:rPr>
        <w:drawing>
          <wp:inline distT="0" distB="0" distL="0" distR="0" wp14:anchorId="013DCBA8" wp14:editId="3ABAA7AD">
            <wp:extent cx="5486400" cy="3509144"/>
            <wp:effectExtent l="0" t="0" r="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129B6F" w14:textId="77777777" w:rsidR="000B6B32" w:rsidRDefault="000B6B32" w:rsidP="002A6C63">
      <w:pPr>
        <w:pStyle w:val="Centeredtexttitlepage"/>
      </w:pPr>
    </w:p>
    <w:p w14:paraId="07E1F99F" w14:textId="77777777" w:rsidR="003F388E" w:rsidRPr="002A6C63" w:rsidRDefault="003F388E" w:rsidP="002A6C63">
      <w:pPr>
        <w:pStyle w:val="Centeredtexttitlepage"/>
      </w:pPr>
      <w:r>
        <w:t>(B)</w:t>
      </w:r>
    </w:p>
    <w:p w14:paraId="03320BD4" w14:textId="77777777" w:rsidR="004B34CD" w:rsidRDefault="003F388E" w:rsidP="004B34CD">
      <w:pPr>
        <w:pStyle w:val="Centeredtexttitlepage"/>
      </w:pPr>
      <w:r>
        <w:rPr>
          <w:noProof/>
        </w:rPr>
        <w:drawing>
          <wp:inline distT="0" distB="0" distL="0" distR="0" wp14:anchorId="25BF61CE" wp14:editId="3A17E57E">
            <wp:extent cx="5377543" cy="3226526"/>
            <wp:effectExtent l="0" t="0" r="13970" b="120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FC66EF" w14:textId="77777777" w:rsidR="004B34CD" w:rsidRDefault="004B34CD" w:rsidP="004B34CD">
      <w:pPr>
        <w:pStyle w:val="Centeredtexttitlepage"/>
        <w:sectPr w:rsidR="004B34CD" w:rsidSect="000D739C">
          <w:headerReference w:type="default" r:id="rId24"/>
          <w:footerReference w:type="default" r:id="rId25"/>
          <w:pgSz w:w="12240" w:h="15840"/>
          <w:pgMar w:top="1440" w:right="1440" w:bottom="1440" w:left="2160" w:header="720" w:footer="1080" w:gutter="0"/>
          <w:cols w:space="720"/>
          <w:docGrid w:linePitch="326"/>
        </w:sectPr>
      </w:pPr>
    </w:p>
    <w:p w14:paraId="3B05AB07" w14:textId="77777777" w:rsidR="00B6274B" w:rsidRDefault="00553246" w:rsidP="00D367D6">
      <w:r>
        <w:t xml:space="preserve">The majority of Gnus on campus are very </w:t>
      </w:r>
      <w:r w:rsidR="004B34CD">
        <w:t>conscious</w:t>
      </w:r>
      <w:r>
        <w:t xml:space="preserve"> of decorum and show exquisite manners as they nibble on their snacks. To avoid unwittingly contributing to an embarrassing fur faux-pas, one should not offer the following foods to a Gnu, lest they end up with matted fur and a cross disposition:</w:t>
      </w:r>
    </w:p>
    <w:p w14:paraId="637F11F8" w14:textId="77777777" w:rsidR="00553246" w:rsidRDefault="00553246" w:rsidP="00553246">
      <w:pPr>
        <w:pStyle w:val="ListBullet"/>
      </w:pPr>
      <w:r>
        <w:t>Bubblegum – the Gnus cannot resist the temptation to blow bubbles, which nearly always ends in sticky fur and whiskers askew</w:t>
      </w:r>
    </w:p>
    <w:p w14:paraId="1CE13C8D" w14:textId="77777777" w:rsidR="00553246" w:rsidRDefault="00553246" w:rsidP="00553246">
      <w:pPr>
        <w:pStyle w:val="ListBullet"/>
      </w:pPr>
      <w:r>
        <w:t>Popsicles – while delicious and cool in the summer, these tend to result in sticky paws</w:t>
      </w:r>
    </w:p>
    <w:p w14:paraId="07DC9E74" w14:textId="77777777" w:rsidR="00553246" w:rsidRDefault="00553246" w:rsidP="002A6C63">
      <w:pPr>
        <w:pStyle w:val="ListBullet"/>
      </w:pPr>
      <w:r>
        <w:t>Cheetos and Doritos – it is a good policy in general to minimize any involvement with mysterious “cheese powder”</w:t>
      </w:r>
      <w:r w:rsidR="003A4055">
        <w:t xml:space="preserve"> </w:t>
      </w:r>
      <w:r w:rsidR="00F245B8">
        <w:t>products</w:t>
      </w:r>
    </w:p>
    <w:p w14:paraId="35B78894" w14:textId="77777777" w:rsidR="00B6274B" w:rsidRDefault="00B6274B">
      <w:pPr>
        <w:pStyle w:val="Heading2"/>
      </w:pPr>
      <w:r>
        <w:t xml:space="preserve"> </w:t>
      </w:r>
      <w:bookmarkStart w:id="28" w:name="_Toc263689636"/>
      <w:bookmarkStart w:id="29" w:name="_Toc68615849"/>
      <w:r>
        <w:t>Groovin’ Gnus</w:t>
      </w:r>
      <w:bookmarkEnd w:id="28"/>
      <w:bookmarkEnd w:id="29"/>
    </w:p>
    <w:p w14:paraId="5CFF77B2" w14:textId="77777777" w:rsidR="00B6274B" w:rsidRDefault="00B6274B" w:rsidP="0090665D">
      <w:r>
        <w:t>Gnus do tend to stay away from humans in their normal day-to-day workings. This is mainly because humans don’t, for the most part, understand what they are doing. If a Gnu is working, and a human approaches it, the Gnu will tend to drop whatever it is doing and run away. This is probably due to the tendency for humans to have “group meetings” and “productivity seminars.” Most Gnus are deathly afraid of such over</w:t>
      </w:r>
      <w:r w:rsidR="003F388E">
        <w:t>-</w:t>
      </w:r>
      <w:r>
        <w:t>management, and run at the slightest hint of it, for fear that it will cripple their real work.</w:t>
      </w:r>
    </w:p>
    <w:p w14:paraId="4F9FD103" w14:textId="77777777" w:rsidR="00B6274B" w:rsidRDefault="00B6274B">
      <w:r>
        <w:t>It is interesting, however, that Gnus have chosen an Institution of Higher Education for their BoO.</w:t>
      </w:r>
      <w:r>
        <w:rPr>
          <w:rStyle w:val="FootnoteReference"/>
        </w:rPr>
        <w:footnoteReference w:id="3"/>
      </w:r>
      <w:r>
        <w:t xml:space="preserve"> It is often said that:</w:t>
      </w:r>
    </w:p>
    <w:p w14:paraId="412248C4" w14:textId="77777777" w:rsidR="00B6274B" w:rsidRDefault="00B6274B" w:rsidP="00E4721D">
      <w:pPr>
        <w:pStyle w:val="Blockquote"/>
      </w:pPr>
      <w:r>
        <w:t>Academic politics are the dirtiest, meanest, ugliest, and generally the most low-down, in-your-face, and kick-‘em-while-they’re-down than anywhere else (even Washington D.C.) because the stakes are so low.</w:t>
      </w:r>
    </w:p>
    <w:p w14:paraId="5B4E5786" w14:textId="77777777" w:rsidR="00B6274B" w:rsidRDefault="00B6274B">
      <w:r>
        <w:t>It has been hypothesized that the Gnus are subtly trying to affect a change for the better (i.e., eliminating the over</w:t>
      </w:r>
      <w:r w:rsidR="003A4055">
        <w:t>-</w:t>
      </w:r>
      <w:r>
        <w:t>management problems) by working the very system that they are trying to change, from within. That is, the graduates from Notre Dame can learn from the examples of the Gnus here, and run screaming (or chattering) at the slightest hint of over</w:t>
      </w:r>
      <w:r w:rsidR="003A4055">
        <w:t>-</w:t>
      </w:r>
      <w:r>
        <w:t>management, and let the real work proceed unhindered.</w:t>
      </w:r>
    </w:p>
    <w:p w14:paraId="6780A517" w14:textId="77777777" w:rsidR="002A6C63" w:rsidRDefault="002A6C63">
      <w:pPr>
        <w:spacing w:line="240" w:lineRule="auto"/>
        <w:ind w:firstLine="0"/>
      </w:pPr>
      <w:r>
        <w:br w:type="page"/>
      </w:r>
    </w:p>
    <w:p w14:paraId="4D4A5565" w14:textId="77777777" w:rsidR="00FF3965" w:rsidRDefault="00FF3965">
      <w:pPr>
        <w:spacing w:line="240" w:lineRule="auto"/>
        <w:ind w:firstLine="0"/>
      </w:pPr>
    </w:p>
    <w:p w14:paraId="37BAEF11" w14:textId="77777777" w:rsidR="00FF3965" w:rsidRPr="00263E6C" w:rsidRDefault="00FF3965" w:rsidP="00FF3965">
      <w:pPr>
        <w:pStyle w:val="Heading1"/>
      </w:pPr>
      <w:bookmarkStart w:id="30" w:name="_Toc175486"/>
      <w:r>
        <w:br/>
      </w:r>
      <w:bookmarkStart w:id="31" w:name="_Toc68615850"/>
      <w:r>
        <w:t>Gnu T</w:t>
      </w:r>
      <w:r w:rsidRPr="00263E6C">
        <w:t>hings Are Good Things for All Graduate Students</w:t>
      </w:r>
      <w:bookmarkEnd w:id="30"/>
      <w:bookmarkEnd w:id="31"/>
    </w:p>
    <w:p w14:paraId="19721DD2" w14:textId="77777777" w:rsidR="00FF3965" w:rsidRPr="00263E6C" w:rsidRDefault="00FF3965" w:rsidP="00E41010">
      <w:pPr>
        <w:pStyle w:val="Heading2"/>
      </w:pPr>
      <w:bookmarkStart w:id="32" w:name="_Toc175487"/>
      <w:bookmarkStart w:id="33" w:name="_Toc68615851"/>
      <w:r w:rsidRPr="00263E6C">
        <w:t>Gnu See, Gnu Do, Gnu Goes Golfing with Green Golf Genes and Gesticulates Gratefully</w:t>
      </w:r>
      <w:bookmarkEnd w:id="32"/>
      <w:bookmarkEnd w:id="33"/>
    </w:p>
    <w:p w14:paraId="49EEAF12" w14:textId="77777777" w:rsidR="00FF3965" w:rsidRPr="00263E6C" w:rsidRDefault="00FF3965" w:rsidP="00FF3965">
      <w:r w:rsidRPr="00263E6C">
        <w:t>So why do gnus do what they do? This is a perennial question that has yet to be answered definitively by scientists. Is their future somehow tied inexplicably with that of humans? Hard to say, but we do feed them a lot. It has even been theorized that rotundness is a symbol of status or class within the Gnus; those who are more productive (i.e., cute, furry, friendly) will be fed more than those who are less so. So the more rotund, the higher status one has in the Gnu society.</w:t>
      </w:r>
    </w:p>
    <w:p w14:paraId="64BF1EB4" w14:textId="77777777" w:rsidR="00FF3965" w:rsidRPr="00263E6C" w:rsidRDefault="00FF3965" w:rsidP="00FF3965">
      <w:pPr>
        <w:pStyle w:val="Blockquote"/>
      </w:pPr>
      <w:r w:rsidRPr="00263E6C">
        <w:t>One could extrapolate this to mean that there is a super-Gnu out there somewhere; the biggest, rotundest Gnu that you’ve ever seen, probably of epic proportions! This would have to be the Leader of Gnus, or LoG for short. But the LoG would definitely have to be the cutest, furriest, and most friendly Gnu that you’ve ever seen.</w:t>
      </w:r>
    </w:p>
    <w:p w14:paraId="1309BF14" w14:textId="77777777" w:rsidR="00FF3965" w:rsidRPr="00263E6C" w:rsidRDefault="00FF3965" w:rsidP="00E41010">
      <w:pPr>
        <w:pStyle w:val="Heading3"/>
      </w:pPr>
      <w:r w:rsidRPr="00263E6C">
        <w:t xml:space="preserve"> </w:t>
      </w:r>
      <w:bookmarkStart w:id="34" w:name="_Toc175488"/>
      <w:bookmarkStart w:id="35" w:name="_Toc68615852"/>
      <w:r w:rsidRPr="00263E6C">
        <w:t>The LoG</w:t>
      </w:r>
      <w:bookmarkEnd w:id="34"/>
      <w:bookmarkEnd w:id="35"/>
    </w:p>
    <w:p w14:paraId="77F41404" w14:textId="77777777" w:rsidR="00FF3965" w:rsidRDefault="00FF3965" w:rsidP="00E41010">
      <w:r w:rsidRPr="00263E6C">
        <w:t>So how does the LoG get chosen? Ultimately, by humans. So we can say that the Gnu society is perhaps the truest democracy that has ever existed; the leader is chosen by merit, and chosen by complete outsiders. As such, the LoG must truly epitomize all that Gnus stand for: opposedness to overmanagement, cuteness, friendliness, and furriness [2]. The gnus themselves vote at an annual election, based upon these attributes.</w:t>
      </w:r>
    </w:p>
    <w:p w14:paraId="69B0CEAB" w14:textId="77777777" w:rsidR="00FF3965" w:rsidRPr="00263E6C" w:rsidRDefault="00FF3965" w:rsidP="00E41010">
      <w:pPr>
        <w:pStyle w:val="Heading2"/>
      </w:pPr>
      <w:bookmarkStart w:id="36" w:name="_Toc175489"/>
      <w:bookmarkStart w:id="37" w:name="_Toc68615853"/>
      <w:r w:rsidRPr="00263E6C">
        <w:t>Future Work</w:t>
      </w:r>
      <w:bookmarkEnd w:id="36"/>
      <w:bookmarkEnd w:id="37"/>
    </w:p>
    <w:p w14:paraId="3EF561A5" w14:textId="77777777" w:rsidR="00FF3965" w:rsidRPr="00263E6C" w:rsidRDefault="00FF3965" w:rsidP="00E41010">
      <w:r w:rsidRPr="00263E6C">
        <w:t>Plans for future surveys and friendly follow-ups will be implemented in conjunction with NDSP, with the goal of reducing the number of Gnus attempting to follow students into LaFun.</w:t>
      </w:r>
    </w:p>
    <w:p w14:paraId="66AFC384" w14:textId="77777777" w:rsidR="00FF3965" w:rsidRDefault="00FF3965"/>
    <w:p w14:paraId="7FEC9137" w14:textId="77777777" w:rsidR="002A6C63" w:rsidRDefault="002A6C63" w:rsidP="00AB6141"/>
    <w:p w14:paraId="318BEB42" w14:textId="77777777" w:rsidR="00FF3965" w:rsidRDefault="00FF3965">
      <w:pPr>
        <w:spacing w:line="240" w:lineRule="auto"/>
        <w:ind w:firstLine="0"/>
      </w:pPr>
      <w:r>
        <w:br w:type="page"/>
      </w:r>
    </w:p>
    <w:p w14:paraId="5FCD1B9D" w14:textId="77777777" w:rsidR="00FF3965" w:rsidRDefault="00FF3965" w:rsidP="00AB6141"/>
    <w:p w14:paraId="5AA951AA" w14:textId="77777777" w:rsidR="00B6274B" w:rsidRDefault="00B6274B" w:rsidP="004E49F0">
      <w:pPr>
        <w:pStyle w:val="Appendixheading1"/>
      </w:pPr>
      <w:r>
        <w:br/>
      </w:r>
      <w:bookmarkStart w:id="38" w:name="_Toc68615854"/>
      <w:r>
        <w:t>Gnu Generalisms</w:t>
      </w:r>
      <w:bookmarkEnd w:id="38"/>
    </w:p>
    <w:p w14:paraId="2CAEDBB9" w14:textId="77777777" w:rsidR="00B6274B" w:rsidRDefault="00B6274B" w:rsidP="004E49F0">
      <w:pPr>
        <w:pStyle w:val="Appendixheading2"/>
      </w:pPr>
      <w:bookmarkStart w:id="39" w:name="_Toc68615855"/>
      <w:r>
        <w:t>Definitions</w:t>
      </w:r>
      <w:bookmarkEnd w:id="39"/>
    </w:p>
    <w:p w14:paraId="4B301070" w14:textId="77777777" w:rsidR="00AB6141" w:rsidRPr="008B0F0B" w:rsidRDefault="008814C7" w:rsidP="00AB6141">
      <w:r>
        <w:fldChar w:fldCharType="begin"/>
      </w:r>
      <w:r>
        <w:instrText xml:space="preserve"> REF _Ref175208 \h </w:instrText>
      </w:r>
      <w:r>
        <w:fldChar w:fldCharType="separate"/>
      </w:r>
      <w:r w:rsidR="008B189B">
        <w:t xml:space="preserve">Table A. </w:t>
      </w:r>
      <w:r w:rsidR="008B189B">
        <w:rPr>
          <w:noProof/>
        </w:rPr>
        <w:t>1</w:t>
      </w:r>
      <w:r>
        <w:fldChar w:fldCharType="end"/>
      </w:r>
      <w:r w:rsidR="00AB6141">
        <w:t xml:space="preserve"> </w:t>
      </w:r>
      <w:r w:rsidR="00AB6141" w:rsidRPr="008B0F0B">
        <w:t>shows the most frequently sighted Gnus on campus</w:t>
      </w:r>
      <w:r w:rsidR="00AB6141">
        <w:t>, along with notable defining characteristics such as favorite treat, personality type, and favorite vacation spot.</w:t>
      </w:r>
      <w:r w:rsidR="00AB6141" w:rsidRPr="008B0F0B">
        <w:t xml:space="preserve"> Observations recorded are current as of December 201</w:t>
      </w:r>
      <w:r>
        <w:t>8</w:t>
      </w:r>
      <w:r w:rsidR="00AB6141" w:rsidRPr="008B0F0B">
        <w:t>.</w:t>
      </w:r>
    </w:p>
    <w:p w14:paraId="0DF3766D" w14:textId="77777777" w:rsidR="00B6274B" w:rsidRDefault="00F245B8">
      <w:r>
        <w:t xml:space="preserve"> </w:t>
      </w:r>
    </w:p>
    <w:p w14:paraId="5012EFFD" w14:textId="77777777" w:rsidR="00B6274B" w:rsidRDefault="00B6274B">
      <w:r>
        <w:t xml:space="preserve"> </w:t>
      </w:r>
    </w:p>
    <w:p w14:paraId="018DA630" w14:textId="77777777" w:rsidR="00B6274B" w:rsidRDefault="00B6274B">
      <w:pPr>
        <w:sectPr w:rsidR="00B6274B" w:rsidSect="004B34CD">
          <w:headerReference w:type="default" r:id="rId26"/>
          <w:footerReference w:type="default" r:id="rId27"/>
          <w:pgSz w:w="12240" w:h="15840"/>
          <w:pgMar w:top="1440" w:right="1440" w:bottom="1440" w:left="2160" w:header="720" w:footer="1080" w:gutter="0"/>
          <w:cols w:space="720"/>
        </w:sectPr>
      </w:pPr>
    </w:p>
    <w:p w14:paraId="322D3AC8" w14:textId="77777777" w:rsidR="00B6274B" w:rsidRDefault="001D246E" w:rsidP="001D246E">
      <w:pPr>
        <w:pStyle w:val="TableTitle"/>
      </w:pPr>
      <w:bookmarkStart w:id="40" w:name="_Ref175208"/>
      <w:bookmarkStart w:id="41" w:name="_Toc152755664"/>
      <w:bookmarkStart w:id="42" w:name="_Toc68615866"/>
      <w:r>
        <w:t xml:space="preserve">Table A. </w:t>
      </w:r>
      <w:r w:rsidR="00471483">
        <w:rPr>
          <w:noProof/>
        </w:rPr>
        <w:fldChar w:fldCharType="begin"/>
      </w:r>
      <w:r w:rsidR="00471483">
        <w:rPr>
          <w:noProof/>
        </w:rPr>
        <w:instrText xml:space="preserve"> SEQ Table_A. \* ARABIC </w:instrText>
      </w:r>
      <w:r w:rsidR="00471483">
        <w:rPr>
          <w:noProof/>
        </w:rPr>
        <w:fldChar w:fldCharType="separate"/>
      </w:r>
      <w:r w:rsidR="008B189B">
        <w:rPr>
          <w:noProof/>
        </w:rPr>
        <w:t>1</w:t>
      </w:r>
      <w:r w:rsidR="00471483">
        <w:rPr>
          <w:noProof/>
        </w:rPr>
        <w:fldChar w:fldCharType="end"/>
      </w:r>
      <w:bookmarkEnd w:id="40"/>
      <w:r w:rsidR="00B6274B">
        <w:br/>
      </w:r>
      <w:bookmarkEnd w:id="41"/>
      <w:r w:rsidR="00CF44D0">
        <w:t>Alphabetical List of Most Frequently Sighted Gnus, with Defining Characteristics</w:t>
      </w:r>
      <w:bookmarkEnd w:id="42"/>
    </w:p>
    <w:tbl>
      <w:tblPr>
        <w:tblStyle w:val="TableGrid"/>
        <w:tblW w:w="11520" w:type="dxa"/>
        <w:jc w:val="center"/>
        <w:tblLook w:val="04A0" w:firstRow="1" w:lastRow="0" w:firstColumn="1" w:lastColumn="0" w:noHBand="0" w:noVBand="1"/>
      </w:tblPr>
      <w:tblGrid>
        <w:gridCol w:w="1374"/>
        <w:gridCol w:w="1356"/>
        <w:gridCol w:w="828"/>
        <w:gridCol w:w="2811"/>
        <w:gridCol w:w="2230"/>
        <w:gridCol w:w="2921"/>
      </w:tblGrid>
      <w:tr w:rsidR="00CF44D0" w:rsidRPr="008814C7" w14:paraId="2A4D97B3" w14:textId="77777777" w:rsidTr="00CF44D0">
        <w:trPr>
          <w:cantSplit/>
          <w:trHeight w:val="360"/>
          <w:tblHeader/>
          <w:jc w:val="center"/>
        </w:trPr>
        <w:tc>
          <w:tcPr>
            <w:tcW w:w="0" w:type="auto"/>
            <w:hideMark/>
          </w:tcPr>
          <w:p w14:paraId="0C34DF1B" w14:textId="77777777" w:rsidR="00CF44D0" w:rsidRPr="008814C7" w:rsidRDefault="00CF44D0" w:rsidP="008814C7">
            <w:pPr>
              <w:pStyle w:val="Tabledatacolumnheader"/>
            </w:pPr>
            <w:r w:rsidRPr="008814C7">
              <w:t>Name</w:t>
            </w:r>
          </w:p>
        </w:tc>
        <w:tc>
          <w:tcPr>
            <w:tcW w:w="0" w:type="auto"/>
            <w:hideMark/>
          </w:tcPr>
          <w:p w14:paraId="635FC29F" w14:textId="77777777" w:rsidR="00CF44D0" w:rsidRPr="008814C7" w:rsidRDefault="00CF44D0" w:rsidP="008814C7">
            <w:pPr>
              <w:pStyle w:val="Tabledatacolumnheader"/>
            </w:pPr>
            <w:r w:rsidRPr="008814C7">
              <w:t>Sightings</w:t>
            </w:r>
          </w:p>
        </w:tc>
        <w:tc>
          <w:tcPr>
            <w:tcW w:w="0" w:type="auto"/>
            <w:hideMark/>
          </w:tcPr>
          <w:p w14:paraId="6BBA2B9B" w14:textId="77777777" w:rsidR="00CF44D0" w:rsidRPr="008814C7" w:rsidRDefault="00CF44D0" w:rsidP="008814C7">
            <w:pPr>
              <w:pStyle w:val="Tabledatacolumnheader"/>
            </w:pPr>
            <w:r w:rsidRPr="008814C7">
              <w:t>M/F</w:t>
            </w:r>
          </w:p>
        </w:tc>
        <w:tc>
          <w:tcPr>
            <w:tcW w:w="0" w:type="auto"/>
            <w:hideMark/>
          </w:tcPr>
          <w:p w14:paraId="6027D9BC" w14:textId="77777777" w:rsidR="00CF44D0" w:rsidRPr="008814C7" w:rsidRDefault="00CF44D0" w:rsidP="008814C7">
            <w:pPr>
              <w:pStyle w:val="Tabledatacolumnheader"/>
            </w:pPr>
            <w:r w:rsidRPr="008814C7">
              <w:t>Favorite Food</w:t>
            </w:r>
          </w:p>
        </w:tc>
        <w:tc>
          <w:tcPr>
            <w:tcW w:w="0" w:type="auto"/>
            <w:hideMark/>
          </w:tcPr>
          <w:p w14:paraId="73D8E805" w14:textId="77777777" w:rsidR="00CF44D0" w:rsidRPr="008814C7" w:rsidRDefault="00CF44D0" w:rsidP="008814C7">
            <w:pPr>
              <w:pStyle w:val="Tabledatacolumnheader"/>
            </w:pPr>
            <w:r w:rsidRPr="008814C7">
              <w:t>Personality</w:t>
            </w:r>
          </w:p>
        </w:tc>
        <w:tc>
          <w:tcPr>
            <w:tcW w:w="0" w:type="auto"/>
            <w:hideMark/>
          </w:tcPr>
          <w:p w14:paraId="634A0924" w14:textId="77777777" w:rsidR="00CF44D0" w:rsidRPr="008814C7" w:rsidRDefault="00CF44D0" w:rsidP="008814C7">
            <w:pPr>
              <w:pStyle w:val="Tabledatacolumnheader"/>
            </w:pPr>
            <w:r w:rsidRPr="008814C7">
              <w:t>Favorite Vacation Spot</w:t>
            </w:r>
          </w:p>
        </w:tc>
      </w:tr>
      <w:tr w:rsidR="00CF44D0" w:rsidRPr="00CF44D0" w14:paraId="03BDAC30" w14:textId="77777777" w:rsidTr="00CF44D0">
        <w:trPr>
          <w:trHeight w:val="360"/>
          <w:jc w:val="center"/>
        </w:trPr>
        <w:tc>
          <w:tcPr>
            <w:tcW w:w="0" w:type="auto"/>
            <w:hideMark/>
          </w:tcPr>
          <w:p w14:paraId="7DC17DE6" w14:textId="77777777" w:rsidR="00CF44D0" w:rsidRPr="00CF44D0" w:rsidRDefault="00CF44D0" w:rsidP="00CF44D0">
            <w:pPr>
              <w:pStyle w:val="TabledataLeft"/>
            </w:pPr>
            <w:r w:rsidRPr="00CF44D0">
              <w:t>Gabi</w:t>
            </w:r>
          </w:p>
        </w:tc>
        <w:tc>
          <w:tcPr>
            <w:tcW w:w="0" w:type="auto"/>
            <w:hideMark/>
          </w:tcPr>
          <w:p w14:paraId="0307D286" w14:textId="77777777" w:rsidR="00CF44D0" w:rsidRPr="00CF44D0" w:rsidRDefault="00CF44D0" w:rsidP="00CF44D0">
            <w:pPr>
              <w:pStyle w:val="TabledataLeft"/>
            </w:pPr>
            <w:r w:rsidRPr="00CF44D0">
              <w:t>4</w:t>
            </w:r>
          </w:p>
        </w:tc>
        <w:tc>
          <w:tcPr>
            <w:tcW w:w="0" w:type="auto"/>
            <w:hideMark/>
          </w:tcPr>
          <w:p w14:paraId="5E241CCB" w14:textId="77777777" w:rsidR="00CF44D0" w:rsidRPr="00CF44D0" w:rsidRDefault="00CF44D0" w:rsidP="008814C7">
            <w:pPr>
              <w:pStyle w:val="TabledataCentered"/>
            </w:pPr>
            <w:r w:rsidRPr="00CF44D0">
              <w:t>F</w:t>
            </w:r>
          </w:p>
        </w:tc>
        <w:tc>
          <w:tcPr>
            <w:tcW w:w="0" w:type="auto"/>
            <w:hideMark/>
          </w:tcPr>
          <w:p w14:paraId="2A7187D8" w14:textId="77777777" w:rsidR="00CF44D0" w:rsidRPr="00CF44D0" w:rsidRDefault="00CF44D0" w:rsidP="00CF44D0">
            <w:pPr>
              <w:pStyle w:val="TabledataLeft"/>
            </w:pPr>
            <w:r w:rsidRPr="00CF44D0">
              <w:t>Twizzler</w:t>
            </w:r>
          </w:p>
        </w:tc>
        <w:tc>
          <w:tcPr>
            <w:tcW w:w="0" w:type="auto"/>
            <w:hideMark/>
          </w:tcPr>
          <w:p w14:paraId="607529C1" w14:textId="77777777" w:rsidR="00CF44D0" w:rsidRPr="00CF44D0" w:rsidRDefault="00CF44D0" w:rsidP="00CF44D0">
            <w:pPr>
              <w:pStyle w:val="TabledataLeft"/>
            </w:pPr>
            <w:r w:rsidRPr="00CF44D0">
              <w:t>Friendly</w:t>
            </w:r>
          </w:p>
        </w:tc>
        <w:tc>
          <w:tcPr>
            <w:tcW w:w="0" w:type="auto"/>
            <w:hideMark/>
          </w:tcPr>
          <w:p w14:paraId="09CFCB7A" w14:textId="77777777" w:rsidR="00CF44D0" w:rsidRPr="00CF44D0" w:rsidRDefault="00CF44D0" w:rsidP="00CF44D0">
            <w:pPr>
              <w:pStyle w:val="TabledataLeft"/>
            </w:pPr>
            <w:r w:rsidRPr="00CF44D0">
              <w:t>Hawaii</w:t>
            </w:r>
          </w:p>
        </w:tc>
      </w:tr>
      <w:tr w:rsidR="00CF44D0" w:rsidRPr="00CF44D0" w14:paraId="1A34BC23" w14:textId="77777777" w:rsidTr="00CF44D0">
        <w:trPr>
          <w:trHeight w:val="360"/>
          <w:jc w:val="center"/>
        </w:trPr>
        <w:tc>
          <w:tcPr>
            <w:tcW w:w="0" w:type="auto"/>
            <w:hideMark/>
          </w:tcPr>
          <w:p w14:paraId="1E836F01" w14:textId="77777777" w:rsidR="00CF44D0" w:rsidRPr="00CF44D0" w:rsidRDefault="00CF44D0" w:rsidP="00CF44D0">
            <w:pPr>
              <w:pStyle w:val="TabledataLeft"/>
            </w:pPr>
            <w:r w:rsidRPr="00CF44D0">
              <w:t>Gadfrey</w:t>
            </w:r>
          </w:p>
        </w:tc>
        <w:tc>
          <w:tcPr>
            <w:tcW w:w="0" w:type="auto"/>
            <w:hideMark/>
          </w:tcPr>
          <w:p w14:paraId="33462A5E" w14:textId="77777777" w:rsidR="00CF44D0" w:rsidRPr="00CF44D0" w:rsidRDefault="00CF44D0" w:rsidP="00CF44D0">
            <w:pPr>
              <w:pStyle w:val="TabledataLeft"/>
            </w:pPr>
            <w:r w:rsidRPr="00CF44D0">
              <w:t>5</w:t>
            </w:r>
          </w:p>
        </w:tc>
        <w:tc>
          <w:tcPr>
            <w:tcW w:w="0" w:type="auto"/>
            <w:hideMark/>
          </w:tcPr>
          <w:p w14:paraId="25D42A0C" w14:textId="77777777" w:rsidR="00CF44D0" w:rsidRPr="00CF44D0" w:rsidRDefault="00CF44D0" w:rsidP="008814C7">
            <w:pPr>
              <w:pStyle w:val="TabledataCentered"/>
            </w:pPr>
            <w:r w:rsidRPr="00CF44D0">
              <w:t>M</w:t>
            </w:r>
          </w:p>
        </w:tc>
        <w:tc>
          <w:tcPr>
            <w:tcW w:w="0" w:type="auto"/>
            <w:hideMark/>
          </w:tcPr>
          <w:p w14:paraId="575DD64A" w14:textId="77777777" w:rsidR="00CF44D0" w:rsidRPr="00CF44D0" w:rsidRDefault="00CF44D0" w:rsidP="00CF44D0">
            <w:pPr>
              <w:pStyle w:val="TabledataLeft"/>
            </w:pPr>
            <w:r w:rsidRPr="00CF44D0">
              <w:t>Ramen</w:t>
            </w:r>
          </w:p>
        </w:tc>
        <w:tc>
          <w:tcPr>
            <w:tcW w:w="0" w:type="auto"/>
            <w:hideMark/>
          </w:tcPr>
          <w:p w14:paraId="45F2BD1C" w14:textId="77777777" w:rsidR="00CF44D0" w:rsidRPr="00CF44D0" w:rsidRDefault="00CF44D0" w:rsidP="00CF44D0">
            <w:pPr>
              <w:pStyle w:val="TabledataLeft"/>
            </w:pPr>
            <w:r w:rsidRPr="00CF44D0">
              <w:t>Anxious</w:t>
            </w:r>
          </w:p>
        </w:tc>
        <w:tc>
          <w:tcPr>
            <w:tcW w:w="0" w:type="auto"/>
            <w:hideMark/>
          </w:tcPr>
          <w:p w14:paraId="0C4DA80D" w14:textId="77777777" w:rsidR="00CF44D0" w:rsidRPr="00CF44D0" w:rsidRDefault="00CF44D0" w:rsidP="00CF44D0">
            <w:pPr>
              <w:pStyle w:val="TabledataLeft"/>
            </w:pPr>
            <w:r w:rsidRPr="00CF44D0">
              <w:t>Hesburgh, 10</w:t>
            </w:r>
            <w:r w:rsidRPr="00CF44D0">
              <w:rPr>
                <w:vertAlign w:val="superscript"/>
              </w:rPr>
              <w:t>th</w:t>
            </w:r>
            <w:r w:rsidRPr="00CF44D0">
              <w:t xml:space="preserve"> Floor</w:t>
            </w:r>
          </w:p>
        </w:tc>
      </w:tr>
      <w:tr w:rsidR="00CF44D0" w:rsidRPr="00CF44D0" w14:paraId="1688AFA9" w14:textId="77777777" w:rsidTr="00CF44D0">
        <w:trPr>
          <w:trHeight w:val="360"/>
          <w:jc w:val="center"/>
        </w:trPr>
        <w:tc>
          <w:tcPr>
            <w:tcW w:w="0" w:type="auto"/>
            <w:hideMark/>
          </w:tcPr>
          <w:p w14:paraId="74225424" w14:textId="77777777" w:rsidR="00CF44D0" w:rsidRPr="00CF44D0" w:rsidRDefault="00CF44D0" w:rsidP="00CF44D0">
            <w:pPr>
              <w:pStyle w:val="TabledataLeft"/>
            </w:pPr>
            <w:r w:rsidRPr="00CF44D0">
              <w:t>Gaia</w:t>
            </w:r>
          </w:p>
        </w:tc>
        <w:tc>
          <w:tcPr>
            <w:tcW w:w="0" w:type="auto"/>
            <w:hideMark/>
          </w:tcPr>
          <w:p w14:paraId="6402E994" w14:textId="77777777" w:rsidR="00CF44D0" w:rsidRPr="00CF44D0" w:rsidRDefault="00CF44D0" w:rsidP="00CF44D0">
            <w:pPr>
              <w:pStyle w:val="TabledataLeft"/>
            </w:pPr>
            <w:r w:rsidRPr="00CF44D0">
              <w:t>7</w:t>
            </w:r>
          </w:p>
        </w:tc>
        <w:tc>
          <w:tcPr>
            <w:tcW w:w="0" w:type="auto"/>
            <w:hideMark/>
          </w:tcPr>
          <w:p w14:paraId="5EC7C062" w14:textId="77777777" w:rsidR="00CF44D0" w:rsidRPr="00CF44D0" w:rsidRDefault="00CF44D0" w:rsidP="008814C7">
            <w:pPr>
              <w:pStyle w:val="TabledataCentered"/>
            </w:pPr>
            <w:r w:rsidRPr="00CF44D0">
              <w:t>F</w:t>
            </w:r>
          </w:p>
        </w:tc>
        <w:tc>
          <w:tcPr>
            <w:tcW w:w="0" w:type="auto"/>
            <w:hideMark/>
          </w:tcPr>
          <w:p w14:paraId="302C65D7" w14:textId="77777777" w:rsidR="00CF44D0" w:rsidRPr="00CF44D0" w:rsidRDefault="00CF44D0" w:rsidP="00CF44D0">
            <w:pPr>
              <w:pStyle w:val="TabledataLeft"/>
            </w:pPr>
            <w:r>
              <w:t>Quiche</w:t>
            </w:r>
          </w:p>
        </w:tc>
        <w:tc>
          <w:tcPr>
            <w:tcW w:w="0" w:type="auto"/>
            <w:hideMark/>
          </w:tcPr>
          <w:p w14:paraId="324BB4B6" w14:textId="77777777" w:rsidR="00CF44D0" w:rsidRPr="00CF44D0" w:rsidRDefault="00CF44D0" w:rsidP="00CF44D0">
            <w:pPr>
              <w:pStyle w:val="TabledataLeft"/>
            </w:pPr>
            <w:r w:rsidRPr="00CF44D0">
              <w:t>High-maintenance</w:t>
            </w:r>
          </w:p>
        </w:tc>
        <w:tc>
          <w:tcPr>
            <w:tcW w:w="0" w:type="auto"/>
            <w:hideMark/>
          </w:tcPr>
          <w:p w14:paraId="1D606829" w14:textId="77777777" w:rsidR="00CF44D0" w:rsidRPr="00CF44D0" w:rsidRDefault="00CF44D0" w:rsidP="00CF44D0">
            <w:pPr>
              <w:pStyle w:val="TabledataLeft"/>
            </w:pPr>
            <w:r w:rsidRPr="00CF44D0">
              <w:t>Paris</w:t>
            </w:r>
          </w:p>
        </w:tc>
      </w:tr>
      <w:tr w:rsidR="00CF44D0" w:rsidRPr="00CF44D0" w14:paraId="13A07284" w14:textId="77777777" w:rsidTr="00CF44D0">
        <w:trPr>
          <w:trHeight w:val="360"/>
          <w:jc w:val="center"/>
        </w:trPr>
        <w:tc>
          <w:tcPr>
            <w:tcW w:w="0" w:type="auto"/>
            <w:hideMark/>
          </w:tcPr>
          <w:p w14:paraId="14C793CE" w14:textId="77777777" w:rsidR="00CF44D0" w:rsidRPr="00CF44D0" w:rsidRDefault="00CF44D0" w:rsidP="00CF44D0">
            <w:pPr>
              <w:pStyle w:val="TabledataLeft"/>
            </w:pPr>
            <w:r w:rsidRPr="00CF44D0">
              <w:t>Gal</w:t>
            </w:r>
          </w:p>
        </w:tc>
        <w:tc>
          <w:tcPr>
            <w:tcW w:w="0" w:type="auto"/>
            <w:hideMark/>
          </w:tcPr>
          <w:p w14:paraId="477DFC29" w14:textId="77777777" w:rsidR="00CF44D0" w:rsidRPr="00CF44D0" w:rsidRDefault="00CF44D0" w:rsidP="00CF44D0">
            <w:pPr>
              <w:pStyle w:val="TabledataLeft"/>
            </w:pPr>
            <w:r w:rsidRPr="00CF44D0">
              <w:t>12</w:t>
            </w:r>
          </w:p>
        </w:tc>
        <w:tc>
          <w:tcPr>
            <w:tcW w:w="0" w:type="auto"/>
            <w:hideMark/>
          </w:tcPr>
          <w:p w14:paraId="473F7ED2" w14:textId="77777777" w:rsidR="00CF44D0" w:rsidRPr="00CF44D0" w:rsidRDefault="00CF44D0" w:rsidP="008814C7">
            <w:pPr>
              <w:pStyle w:val="TabledataCentered"/>
            </w:pPr>
            <w:r w:rsidRPr="00CF44D0">
              <w:t>F</w:t>
            </w:r>
          </w:p>
        </w:tc>
        <w:tc>
          <w:tcPr>
            <w:tcW w:w="0" w:type="auto"/>
            <w:hideMark/>
          </w:tcPr>
          <w:p w14:paraId="69F11487" w14:textId="77777777" w:rsidR="00CF44D0" w:rsidRPr="00CF44D0" w:rsidRDefault="00CF44D0" w:rsidP="00CF44D0">
            <w:pPr>
              <w:pStyle w:val="TabledataLeft"/>
            </w:pPr>
            <w:r w:rsidRPr="00CF44D0">
              <w:t>Tacos</w:t>
            </w:r>
          </w:p>
        </w:tc>
        <w:tc>
          <w:tcPr>
            <w:tcW w:w="0" w:type="auto"/>
            <w:hideMark/>
          </w:tcPr>
          <w:p w14:paraId="60AD81DE" w14:textId="77777777" w:rsidR="00CF44D0" w:rsidRPr="00CF44D0" w:rsidRDefault="00CF44D0" w:rsidP="00CF44D0">
            <w:pPr>
              <w:pStyle w:val="TabledataLeft"/>
            </w:pPr>
            <w:r w:rsidRPr="00CF44D0">
              <w:t>Chill</w:t>
            </w:r>
          </w:p>
        </w:tc>
        <w:tc>
          <w:tcPr>
            <w:tcW w:w="0" w:type="auto"/>
            <w:hideMark/>
          </w:tcPr>
          <w:p w14:paraId="7B5C0107" w14:textId="77777777" w:rsidR="00CF44D0" w:rsidRPr="00CF44D0" w:rsidRDefault="00CF44D0" w:rsidP="00CF44D0">
            <w:pPr>
              <w:pStyle w:val="TabledataLeft"/>
            </w:pPr>
            <w:r w:rsidRPr="00CF44D0">
              <w:t>New Orleans</w:t>
            </w:r>
          </w:p>
        </w:tc>
      </w:tr>
      <w:tr w:rsidR="00CF44D0" w:rsidRPr="00CF44D0" w14:paraId="3B64D314" w14:textId="77777777" w:rsidTr="00CF44D0">
        <w:trPr>
          <w:trHeight w:val="360"/>
          <w:jc w:val="center"/>
        </w:trPr>
        <w:tc>
          <w:tcPr>
            <w:tcW w:w="0" w:type="auto"/>
            <w:hideMark/>
          </w:tcPr>
          <w:p w14:paraId="0D55E6EE" w14:textId="77777777" w:rsidR="00CF44D0" w:rsidRPr="00CF44D0" w:rsidRDefault="00CF44D0" w:rsidP="00CF44D0">
            <w:pPr>
              <w:pStyle w:val="TabledataLeft"/>
            </w:pPr>
            <w:r w:rsidRPr="00CF44D0">
              <w:t>Galadriel</w:t>
            </w:r>
          </w:p>
        </w:tc>
        <w:tc>
          <w:tcPr>
            <w:tcW w:w="0" w:type="auto"/>
            <w:hideMark/>
          </w:tcPr>
          <w:p w14:paraId="3388FC0C" w14:textId="77777777" w:rsidR="00CF44D0" w:rsidRPr="00CF44D0" w:rsidRDefault="00CF44D0" w:rsidP="00CF44D0">
            <w:pPr>
              <w:pStyle w:val="TabledataLeft"/>
            </w:pPr>
            <w:r w:rsidRPr="00CF44D0">
              <w:t>100</w:t>
            </w:r>
          </w:p>
        </w:tc>
        <w:tc>
          <w:tcPr>
            <w:tcW w:w="0" w:type="auto"/>
            <w:hideMark/>
          </w:tcPr>
          <w:p w14:paraId="293A2C0E" w14:textId="77777777" w:rsidR="00CF44D0" w:rsidRPr="00CF44D0" w:rsidRDefault="00CF44D0" w:rsidP="008814C7">
            <w:pPr>
              <w:pStyle w:val="TabledataCentered"/>
            </w:pPr>
            <w:r w:rsidRPr="00CF44D0">
              <w:t>F</w:t>
            </w:r>
          </w:p>
        </w:tc>
        <w:tc>
          <w:tcPr>
            <w:tcW w:w="0" w:type="auto"/>
            <w:hideMark/>
          </w:tcPr>
          <w:p w14:paraId="37B8EACE" w14:textId="77777777" w:rsidR="00CF44D0" w:rsidRPr="00CF44D0" w:rsidRDefault="00CF44D0" w:rsidP="00CF44D0">
            <w:pPr>
              <w:pStyle w:val="TabledataLeft"/>
            </w:pPr>
            <w:r w:rsidRPr="00CF44D0">
              <w:t>Lembas</w:t>
            </w:r>
          </w:p>
        </w:tc>
        <w:tc>
          <w:tcPr>
            <w:tcW w:w="0" w:type="auto"/>
            <w:hideMark/>
          </w:tcPr>
          <w:p w14:paraId="4C14B2E2" w14:textId="77777777" w:rsidR="00CF44D0" w:rsidRPr="00CF44D0" w:rsidRDefault="00CF44D0" w:rsidP="00CF44D0">
            <w:pPr>
              <w:pStyle w:val="TabledataLeft"/>
            </w:pPr>
            <w:r w:rsidRPr="00CF44D0">
              <w:t>Loremaster</w:t>
            </w:r>
          </w:p>
        </w:tc>
        <w:tc>
          <w:tcPr>
            <w:tcW w:w="0" w:type="auto"/>
            <w:hideMark/>
          </w:tcPr>
          <w:p w14:paraId="511F5DF8" w14:textId="77777777" w:rsidR="00CF44D0" w:rsidRPr="00CF44D0" w:rsidRDefault="00CF44D0" w:rsidP="00CF44D0">
            <w:pPr>
              <w:pStyle w:val="TabledataLeft"/>
            </w:pPr>
            <w:r w:rsidRPr="00CF44D0">
              <w:t>Lothlorien</w:t>
            </w:r>
          </w:p>
        </w:tc>
      </w:tr>
      <w:tr w:rsidR="00CF44D0" w:rsidRPr="00CF44D0" w14:paraId="1DF821B5" w14:textId="77777777" w:rsidTr="00CF44D0">
        <w:trPr>
          <w:trHeight w:val="360"/>
          <w:jc w:val="center"/>
        </w:trPr>
        <w:tc>
          <w:tcPr>
            <w:tcW w:w="0" w:type="auto"/>
            <w:hideMark/>
          </w:tcPr>
          <w:p w14:paraId="260273E5" w14:textId="77777777" w:rsidR="00CF44D0" w:rsidRPr="00CF44D0" w:rsidRDefault="00CF44D0" w:rsidP="00CF44D0">
            <w:pPr>
              <w:pStyle w:val="TabledataLeft"/>
            </w:pPr>
            <w:r w:rsidRPr="00CF44D0">
              <w:t>Galifrey</w:t>
            </w:r>
          </w:p>
        </w:tc>
        <w:tc>
          <w:tcPr>
            <w:tcW w:w="0" w:type="auto"/>
            <w:hideMark/>
          </w:tcPr>
          <w:p w14:paraId="4724D28F" w14:textId="77777777" w:rsidR="00CF44D0" w:rsidRPr="00CF44D0" w:rsidRDefault="00CF44D0" w:rsidP="00CF44D0">
            <w:pPr>
              <w:pStyle w:val="TabledataLeft"/>
            </w:pPr>
            <w:r w:rsidRPr="00CF44D0">
              <w:t>13</w:t>
            </w:r>
          </w:p>
        </w:tc>
        <w:tc>
          <w:tcPr>
            <w:tcW w:w="0" w:type="auto"/>
            <w:hideMark/>
          </w:tcPr>
          <w:p w14:paraId="6AAEA4E5" w14:textId="77777777" w:rsidR="00CF44D0" w:rsidRPr="00CF44D0" w:rsidRDefault="00CF44D0" w:rsidP="008814C7">
            <w:pPr>
              <w:pStyle w:val="TabledataCentered"/>
            </w:pPr>
            <w:r w:rsidRPr="00CF44D0">
              <w:t>M</w:t>
            </w:r>
          </w:p>
        </w:tc>
        <w:tc>
          <w:tcPr>
            <w:tcW w:w="0" w:type="auto"/>
            <w:hideMark/>
          </w:tcPr>
          <w:p w14:paraId="48F8C314" w14:textId="77777777" w:rsidR="00CF44D0" w:rsidRPr="00CF44D0" w:rsidRDefault="00CF44D0" w:rsidP="00CF44D0">
            <w:pPr>
              <w:pStyle w:val="TabledataLeft"/>
            </w:pPr>
            <w:r w:rsidRPr="00CF44D0">
              <w:t>Custard and fish fingers</w:t>
            </w:r>
          </w:p>
        </w:tc>
        <w:tc>
          <w:tcPr>
            <w:tcW w:w="0" w:type="auto"/>
            <w:hideMark/>
          </w:tcPr>
          <w:p w14:paraId="0A60A099" w14:textId="77777777" w:rsidR="00CF44D0" w:rsidRPr="00CF44D0" w:rsidRDefault="00CF44D0" w:rsidP="00CF44D0">
            <w:pPr>
              <w:pStyle w:val="TabledataLeft"/>
            </w:pPr>
            <w:r w:rsidRPr="00CF44D0">
              <w:t>Manic</w:t>
            </w:r>
          </w:p>
        </w:tc>
        <w:tc>
          <w:tcPr>
            <w:tcW w:w="0" w:type="auto"/>
            <w:hideMark/>
          </w:tcPr>
          <w:p w14:paraId="37FDC840" w14:textId="77777777" w:rsidR="00CF44D0" w:rsidRPr="00CF44D0" w:rsidRDefault="00CF44D0" w:rsidP="00CF44D0">
            <w:pPr>
              <w:pStyle w:val="TabledataLeft"/>
            </w:pPr>
            <w:r w:rsidRPr="00CF44D0">
              <w:t>The Library</w:t>
            </w:r>
          </w:p>
        </w:tc>
      </w:tr>
      <w:tr w:rsidR="00CF44D0" w:rsidRPr="00CF44D0" w14:paraId="2E1FD73B" w14:textId="77777777" w:rsidTr="00CF44D0">
        <w:trPr>
          <w:trHeight w:val="360"/>
          <w:jc w:val="center"/>
        </w:trPr>
        <w:tc>
          <w:tcPr>
            <w:tcW w:w="0" w:type="auto"/>
            <w:hideMark/>
          </w:tcPr>
          <w:p w14:paraId="5331EA27" w14:textId="77777777" w:rsidR="00CF44D0" w:rsidRPr="00CF44D0" w:rsidRDefault="00CF44D0" w:rsidP="00CF44D0">
            <w:pPr>
              <w:pStyle w:val="TabledataLeft"/>
            </w:pPr>
            <w:r w:rsidRPr="00CF44D0">
              <w:t>Gallagher</w:t>
            </w:r>
          </w:p>
        </w:tc>
        <w:tc>
          <w:tcPr>
            <w:tcW w:w="0" w:type="auto"/>
            <w:hideMark/>
          </w:tcPr>
          <w:p w14:paraId="3CF0CC5C" w14:textId="77777777" w:rsidR="00CF44D0" w:rsidRPr="00CF44D0" w:rsidRDefault="00CF44D0" w:rsidP="00CF44D0">
            <w:pPr>
              <w:pStyle w:val="TabledataLeft"/>
            </w:pPr>
            <w:r w:rsidRPr="00CF44D0">
              <w:t>8</w:t>
            </w:r>
          </w:p>
        </w:tc>
        <w:tc>
          <w:tcPr>
            <w:tcW w:w="0" w:type="auto"/>
            <w:hideMark/>
          </w:tcPr>
          <w:p w14:paraId="7CDCB85D" w14:textId="77777777" w:rsidR="00CF44D0" w:rsidRPr="00CF44D0" w:rsidRDefault="00CF44D0" w:rsidP="008814C7">
            <w:pPr>
              <w:pStyle w:val="TabledataCentered"/>
            </w:pPr>
            <w:r w:rsidRPr="00CF44D0">
              <w:t>M</w:t>
            </w:r>
          </w:p>
        </w:tc>
        <w:tc>
          <w:tcPr>
            <w:tcW w:w="0" w:type="auto"/>
            <w:hideMark/>
          </w:tcPr>
          <w:p w14:paraId="3A99CAE9" w14:textId="77777777" w:rsidR="00CF44D0" w:rsidRPr="00CF44D0" w:rsidRDefault="00CF44D0" w:rsidP="00CF44D0">
            <w:pPr>
              <w:pStyle w:val="TabledataLeft"/>
            </w:pPr>
            <w:r w:rsidRPr="00CF44D0">
              <w:t>Watermelons</w:t>
            </w:r>
          </w:p>
        </w:tc>
        <w:tc>
          <w:tcPr>
            <w:tcW w:w="0" w:type="auto"/>
            <w:hideMark/>
          </w:tcPr>
          <w:p w14:paraId="390A21B0" w14:textId="77777777" w:rsidR="00CF44D0" w:rsidRPr="00CF44D0" w:rsidRDefault="00CF44D0" w:rsidP="00CF44D0">
            <w:pPr>
              <w:pStyle w:val="TabledataLeft"/>
            </w:pPr>
            <w:r w:rsidRPr="00CF44D0">
              <w:t>Comedian</w:t>
            </w:r>
          </w:p>
        </w:tc>
        <w:tc>
          <w:tcPr>
            <w:tcW w:w="0" w:type="auto"/>
            <w:hideMark/>
          </w:tcPr>
          <w:p w14:paraId="54BB3CFF" w14:textId="77777777" w:rsidR="00CF44D0" w:rsidRPr="00CF44D0" w:rsidRDefault="00CF44D0" w:rsidP="00CF44D0">
            <w:pPr>
              <w:pStyle w:val="TabledataLeft"/>
            </w:pPr>
            <w:r w:rsidRPr="00CF44D0">
              <w:t>Memphis</w:t>
            </w:r>
          </w:p>
        </w:tc>
      </w:tr>
      <w:tr w:rsidR="00CF44D0" w:rsidRPr="00CF44D0" w14:paraId="384DA0DF" w14:textId="77777777" w:rsidTr="00CF44D0">
        <w:trPr>
          <w:trHeight w:val="360"/>
          <w:jc w:val="center"/>
        </w:trPr>
        <w:tc>
          <w:tcPr>
            <w:tcW w:w="0" w:type="auto"/>
            <w:hideMark/>
          </w:tcPr>
          <w:p w14:paraId="1690CF0C" w14:textId="77777777" w:rsidR="00CF44D0" w:rsidRPr="00CF44D0" w:rsidRDefault="00CF44D0" w:rsidP="00CF44D0">
            <w:pPr>
              <w:pStyle w:val="TabledataLeft"/>
            </w:pPr>
            <w:r w:rsidRPr="00CF44D0">
              <w:t>Gareth</w:t>
            </w:r>
          </w:p>
        </w:tc>
        <w:tc>
          <w:tcPr>
            <w:tcW w:w="0" w:type="auto"/>
            <w:hideMark/>
          </w:tcPr>
          <w:p w14:paraId="4C63C651" w14:textId="77777777" w:rsidR="00CF44D0" w:rsidRPr="00CF44D0" w:rsidRDefault="00CF44D0" w:rsidP="00CF44D0">
            <w:pPr>
              <w:pStyle w:val="TabledataLeft"/>
            </w:pPr>
            <w:r w:rsidRPr="00CF44D0">
              <w:t>10</w:t>
            </w:r>
          </w:p>
        </w:tc>
        <w:tc>
          <w:tcPr>
            <w:tcW w:w="0" w:type="auto"/>
            <w:hideMark/>
          </w:tcPr>
          <w:p w14:paraId="2ABBEBCA" w14:textId="77777777" w:rsidR="00CF44D0" w:rsidRPr="00CF44D0" w:rsidRDefault="00CF44D0" w:rsidP="008814C7">
            <w:pPr>
              <w:pStyle w:val="TabledataCentered"/>
            </w:pPr>
            <w:r w:rsidRPr="00CF44D0">
              <w:t>M</w:t>
            </w:r>
          </w:p>
        </w:tc>
        <w:tc>
          <w:tcPr>
            <w:tcW w:w="0" w:type="auto"/>
            <w:hideMark/>
          </w:tcPr>
          <w:p w14:paraId="06518079" w14:textId="77777777" w:rsidR="00CF44D0" w:rsidRPr="00CF44D0" w:rsidRDefault="00CF44D0" w:rsidP="00CF44D0">
            <w:pPr>
              <w:pStyle w:val="TabledataLeft"/>
            </w:pPr>
            <w:r w:rsidRPr="00CF44D0">
              <w:t>Scones</w:t>
            </w:r>
          </w:p>
        </w:tc>
        <w:tc>
          <w:tcPr>
            <w:tcW w:w="0" w:type="auto"/>
            <w:hideMark/>
          </w:tcPr>
          <w:p w14:paraId="7FBA5E7F" w14:textId="77777777" w:rsidR="00CF44D0" w:rsidRPr="00CF44D0" w:rsidRDefault="00CF44D0" w:rsidP="00CF44D0">
            <w:pPr>
              <w:pStyle w:val="TabledataLeft"/>
            </w:pPr>
            <w:r w:rsidRPr="00CF44D0">
              <w:t>Calm</w:t>
            </w:r>
          </w:p>
        </w:tc>
        <w:tc>
          <w:tcPr>
            <w:tcW w:w="0" w:type="auto"/>
            <w:hideMark/>
          </w:tcPr>
          <w:p w14:paraId="2BC82559" w14:textId="77777777" w:rsidR="00CF44D0" w:rsidRPr="00CF44D0" w:rsidRDefault="00CF44D0" w:rsidP="00CF44D0">
            <w:pPr>
              <w:pStyle w:val="TabledataLeft"/>
            </w:pPr>
            <w:r w:rsidRPr="00CF44D0">
              <w:t>Cardiff</w:t>
            </w:r>
          </w:p>
        </w:tc>
      </w:tr>
      <w:tr w:rsidR="00CF44D0" w:rsidRPr="00CF44D0" w14:paraId="5112B036" w14:textId="77777777" w:rsidTr="00CF44D0">
        <w:trPr>
          <w:trHeight w:val="360"/>
          <w:jc w:val="center"/>
        </w:trPr>
        <w:tc>
          <w:tcPr>
            <w:tcW w:w="0" w:type="auto"/>
            <w:hideMark/>
          </w:tcPr>
          <w:p w14:paraId="1521672D" w14:textId="77777777" w:rsidR="00CF44D0" w:rsidRPr="00CF44D0" w:rsidRDefault="00CF44D0" w:rsidP="00CF44D0">
            <w:pPr>
              <w:pStyle w:val="TabledataLeft"/>
            </w:pPr>
            <w:r w:rsidRPr="00CF44D0">
              <w:t>Gene</w:t>
            </w:r>
          </w:p>
        </w:tc>
        <w:tc>
          <w:tcPr>
            <w:tcW w:w="0" w:type="auto"/>
            <w:hideMark/>
          </w:tcPr>
          <w:p w14:paraId="3D7FECDC" w14:textId="77777777" w:rsidR="00CF44D0" w:rsidRPr="00CF44D0" w:rsidRDefault="00CF44D0" w:rsidP="00CF44D0">
            <w:pPr>
              <w:pStyle w:val="TabledataLeft"/>
            </w:pPr>
            <w:r w:rsidRPr="00CF44D0">
              <w:t>12</w:t>
            </w:r>
          </w:p>
        </w:tc>
        <w:tc>
          <w:tcPr>
            <w:tcW w:w="0" w:type="auto"/>
            <w:hideMark/>
          </w:tcPr>
          <w:p w14:paraId="6FAE80A5" w14:textId="77777777" w:rsidR="00CF44D0" w:rsidRPr="00CF44D0" w:rsidRDefault="00CF44D0" w:rsidP="008814C7">
            <w:pPr>
              <w:pStyle w:val="TabledataCentered"/>
            </w:pPr>
            <w:r w:rsidRPr="00CF44D0">
              <w:t>M</w:t>
            </w:r>
          </w:p>
        </w:tc>
        <w:tc>
          <w:tcPr>
            <w:tcW w:w="0" w:type="auto"/>
            <w:hideMark/>
          </w:tcPr>
          <w:p w14:paraId="148A3A26" w14:textId="77777777" w:rsidR="00CF44D0" w:rsidRPr="00CF44D0" w:rsidRDefault="00CF44D0" w:rsidP="00CF44D0">
            <w:pPr>
              <w:pStyle w:val="TabledataLeft"/>
            </w:pPr>
            <w:r w:rsidRPr="00CF44D0">
              <w:t>Sushi</w:t>
            </w:r>
          </w:p>
        </w:tc>
        <w:tc>
          <w:tcPr>
            <w:tcW w:w="0" w:type="auto"/>
            <w:hideMark/>
          </w:tcPr>
          <w:p w14:paraId="15E56F31" w14:textId="77777777" w:rsidR="00CF44D0" w:rsidRPr="00CF44D0" w:rsidRDefault="00CF44D0" w:rsidP="00CF44D0">
            <w:pPr>
              <w:pStyle w:val="TabledataLeft"/>
            </w:pPr>
            <w:r w:rsidRPr="00CF44D0">
              <w:t>Artistic</w:t>
            </w:r>
          </w:p>
        </w:tc>
        <w:tc>
          <w:tcPr>
            <w:tcW w:w="0" w:type="auto"/>
            <w:hideMark/>
          </w:tcPr>
          <w:p w14:paraId="1DE764CC" w14:textId="77777777" w:rsidR="00CF44D0" w:rsidRPr="00CF44D0" w:rsidRDefault="00CF44D0" w:rsidP="00CF44D0">
            <w:pPr>
              <w:pStyle w:val="TabledataLeft"/>
            </w:pPr>
            <w:r w:rsidRPr="00CF44D0">
              <w:t>Chicago</w:t>
            </w:r>
          </w:p>
        </w:tc>
      </w:tr>
      <w:tr w:rsidR="00CF44D0" w:rsidRPr="00CF44D0" w14:paraId="09A07962" w14:textId="77777777" w:rsidTr="00CF44D0">
        <w:trPr>
          <w:trHeight w:val="360"/>
          <w:jc w:val="center"/>
        </w:trPr>
        <w:tc>
          <w:tcPr>
            <w:tcW w:w="0" w:type="auto"/>
            <w:hideMark/>
          </w:tcPr>
          <w:p w14:paraId="54FEFA1B" w14:textId="77777777" w:rsidR="00CF44D0" w:rsidRPr="00CF44D0" w:rsidRDefault="00CF44D0" w:rsidP="00CF44D0">
            <w:pPr>
              <w:pStyle w:val="TabledataLeft"/>
            </w:pPr>
            <w:r w:rsidRPr="00CF44D0">
              <w:t>Gennedy</w:t>
            </w:r>
          </w:p>
        </w:tc>
        <w:tc>
          <w:tcPr>
            <w:tcW w:w="0" w:type="auto"/>
            <w:hideMark/>
          </w:tcPr>
          <w:p w14:paraId="54CDCCA0" w14:textId="77777777" w:rsidR="00CF44D0" w:rsidRPr="00CF44D0" w:rsidRDefault="00CF44D0" w:rsidP="00CF44D0">
            <w:pPr>
              <w:pStyle w:val="TabledataLeft"/>
            </w:pPr>
            <w:r w:rsidRPr="00CF44D0">
              <w:t>5</w:t>
            </w:r>
          </w:p>
        </w:tc>
        <w:tc>
          <w:tcPr>
            <w:tcW w:w="0" w:type="auto"/>
            <w:hideMark/>
          </w:tcPr>
          <w:p w14:paraId="763008C3" w14:textId="77777777" w:rsidR="00CF44D0" w:rsidRPr="00CF44D0" w:rsidRDefault="00CF44D0" w:rsidP="008814C7">
            <w:pPr>
              <w:pStyle w:val="TabledataCentered"/>
            </w:pPr>
            <w:r w:rsidRPr="00CF44D0">
              <w:t>M</w:t>
            </w:r>
          </w:p>
        </w:tc>
        <w:tc>
          <w:tcPr>
            <w:tcW w:w="0" w:type="auto"/>
            <w:hideMark/>
          </w:tcPr>
          <w:p w14:paraId="2BCD1D99" w14:textId="77777777" w:rsidR="00CF44D0" w:rsidRPr="00CF44D0" w:rsidRDefault="00CF44D0" w:rsidP="00CF44D0">
            <w:pPr>
              <w:pStyle w:val="TabledataLeft"/>
            </w:pPr>
            <w:r w:rsidRPr="00CF44D0">
              <w:t>Cheese omelette</w:t>
            </w:r>
          </w:p>
        </w:tc>
        <w:tc>
          <w:tcPr>
            <w:tcW w:w="0" w:type="auto"/>
            <w:hideMark/>
          </w:tcPr>
          <w:p w14:paraId="76F53AB0" w14:textId="77777777" w:rsidR="00CF44D0" w:rsidRPr="00CF44D0" w:rsidRDefault="00CF44D0" w:rsidP="00CF44D0">
            <w:pPr>
              <w:pStyle w:val="TabledataLeft"/>
            </w:pPr>
            <w:r w:rsidRPr="00CF44D0">
              <w:t>Genius</w:t>
            </w:r>
          </w:p>
        </w:tc>
        <w:tc>
          <w:tcPr>
            <w:tcW w:w="0" w:type="auto"/>
            <w:hideMark/>
          </w:tcPr>
          <w:p w14:paraId="38D97669" w14:textId="77777777" w:rsidR="00CF44D0" w:rsidRPr="00CF44D0" w:rsidRDefault="00CF44D0" w:rsidP="00CF44D0">
            <w:pPr>
              <w:pStyle w:val="TabledataLeft"/>
            </w:pPr>
            <w:r w:rsidRPr="00CF44D0">
              <w:t>The Laboratory</w:t>
            </w:r>
          </w:p>
        </w:tc>
      </w:tr>
      <w:tr w:rsidR="00CF44D0" w:rsidRPr="00CF44D0" w14:paraId="24EDEEEA" w14:textId="77777777" w:rsidTr="00CF44D0">
        <w:trPr>
          <w:trHeight w:val="360"/>
          <w:jc w:val="center"/>
        </w:trPr>
        <w:tc>
          <w:tcPr>
            <w:tcW w:w="0" w:type="auto"/>
            <w:hideMark/>
          </w:tcPr>
          <w:p w14:paraId="6C5D52E8" w14:textId="77777777" w:rsidR="00CF44D0" w:rsidRPr="00CF44D0" w:rsidRDefault="00CF44D0" w:rsidP="00CF44D0">
            <w:pPr>
              <w:pStyle w:val="TabledataLeft"/>
            </w:pPr>
            <w:r w:rsidRPr="00CF44D0">
              <w:t>Gennedy</w:t>
            </w:r>
          </w:p>
        </w:tc>
        <w:tc>
          <w:tcPr>
            <w:tcW w:w="0" w:type="auto"/>
            <w:hideMark/>
          </w:tcPr>
          <w:p w14:paraId="534271DC" w14:textId="77777777" w:rsidR="00CF44D0" w:rsidRPr="00CF44D0" w:rsidRDefault="00CF44D0" w:rsidP="00CF44D0">
            <w:pPr>
              <w:pStyle w:val="TabledataLeft"/>
            </w:pPr>
            <w:r w:rsidRPr="00CF44D0">
              <w:t>6</w:t>
            </w:r>
          </w:p>
        </w:tc>
        <w:tc>
          <w:tcPr>
            <w:tcW w:w="0" w:type="auto"/>
            <w:hideMark/>
          </w:tcPr>
          <w:p w14:paraId="3716EE32" w14:textId="77777777" w:rsidR="00CF44D0" w:rsidRPr="00CF44D0" w:rsidRDefault="00CF44D0" w:rsidP="008814C7">
            <w:pPr>
              <w:pStyle w:val="TabledataCentered"/>
            </w:pPr>
            <w:r w:rsidRPr="00CF44D0">
              <w:t>M</w:t>
            </w:r>
          </w:p>
        </w:tc>
        <w:tc>
          <w:tcPr>
            <w:tcW w:w="0" w:type="auto"/>
            <w:hideMark/>
          </w:tcPr>
          <w:p w14:paraId="05BCD5E0" w14:textId="77777777" w:rsidR="00CF44D0" w:rsidRPr="00CF44D0" w:rsidRDefault="00CF44D0" w:rsidP="00CF44D0">
            <w:pPr>
              <w:pStyle w:val="TabledataLeft"/>
            </w:pPr>
            <w:r w:rsidRPr="00CF44D0">
              <w:t>Cheese omelet</w:t>
            </w:r>
          </w:p>
        </w:tc>
        <w:tc>
          <w:tcPr>
            <w:tcW w:w="0" w:type="auto"/>
            <w:hideMark/>
          </w:tcPr>
          <w:p w14:paraId="3865A075" w14:textId="77777777" w:rsidR="00CF44D0" w:rsidRPr="00CF44D0" w:rsidRDefault="00CF44D0" w:rsidP="00CF44D0">
            <w:pPr>
              <w:pStyle w:val="TabledataLeft"/>
            </w:pPr>
            <w:r w:rsidRPr="00CF44D0">
              <w:t>Studious</w:t>
            </w:r>
          </w:p>
        </w:tc>
        <w:tc>
          <w:tcPr>
            <w:tcW w:w="0" w:type="auto"/>
            <w:hideMark/>
          </w:tcPr>
          <w:p w14:paraId="2DC9772E" w14:textId="77777777" w:rsidR="00CF44D0" w:rsidRPr="00CF44D0" w:rsidRDefault="00CF44D0" w:rsidP="00CF44D0">
            <w:pPr>
              <w:pStyle w:val="TabledataLeft"/>
            </w:pPr>
            <w:r w:rsidRPr="00CF44D0">
              <w:t>The Laboratory</w:t>
            </w:r>
          </w:p>
        </w:tc>
      </w:tr>
      <w:tr w:rsidR="00CF44D0" w:rsidRPr="00CF44D0" w14:paraId="788CA7C7" w14:textId="77777777" w:rsidTr="00CF44D0">
        <w:trPr>
          <w:trHeight w:val="360"/>
          <w:jc w:val="center"/>
        </w:trPr>
        <w:tc>
          <w:tcPr>
            <w:tcW w:w="0" w:type="auto"/>
            <w:hideMark/>
          </w:tcPr>
          <w:p w14:paraId="56F33A42" w14:textId="77777777" w:rsidR="00CF44D0" w:rsidRPr="00CF44D0" w:rsidRDefault="00CF44D0" w:rsidP="00CF44D0">
            <w:pPr>
              <w:pStyle w:val="TabledataLeft"/>
            </w:pPr>
            <w:r w:rsidRPr="00CF44D0">
              <w:t>Geoffrey</w:t>
            </w:r>
          </w:p>
        </w:tc>
        <w:tc>
          <w:tcPr>
            <w:tcW w:w="0" w:type="auto"/>
            <w:hideMark/>
          </w:tcPr>
          <w:p w14:paraId="4C0ED91B" w14:textId="77777777" w:rsidR="00CF44D0" w:rsidRPr="00CF44D0" w:rsidRDefault="00CF44D0" w:rsidP="00CF44D0">
            <w:pPr>
              <w:pStyle w:val="TabledataLeft"/>
            </w:pPr>
            <w:r w:rsidRPr="00CF44D0">
              <w:t>18</w:t>
            </w:r>
          </w:p>
        </w:tc>
        <w:tc>
          <w:tcPr>
            <w:tcW w:w="0" w:type="auto"/>
            <w:hideMark/>
          </w:tcPr>
          <w:p w14:paraId="70ABC68F" w14:textId="77777777" w:rsidR="00CF44D0" w:rsidRPr="00CF44D0" w:rsidRDefault="00CF44D0" w:rsidP="008814C7">
            <w:pPr>
              <w:pStyle w:val="TabledataCentered"/>
            </w:pPr>
            <w:r w:rsidRPr="00CF44D0">
              <w:t>M</w:t>
            </w:r>
          </w:p>
        </w:tc>
        <w:tc>
          <w:tcPr>
            <w:tcW w:w="0" w:type="auto"/>
            <w:hideMark/>
          </w:tcPr>
          <w:p w14:paraId="08ED4F6B" w14:textId="77777777" w:rsidR="00CF44D0" w:rsidRPr="00CF44D0" w:rsidRDefault="00CF44D0" w:rsidP="00CF44D0">
            <w:pPr>
              <w:pStyle w:val="TabledataLeft"/>
            </w:pPr>
            <w:r w:rsidRPr="00CF44D0">
              <w:t>Mousse</w:t>
            </w:r>
          </w:p>
        </w:tc>
        <w:tc>
          <w:tcPr>
            <w:tcW w:w="0" w:type="auto"/>
            <w:hideMark/>
          </w:tcPr>
          <w:p w14:paraId="130C6BE7" w14:textId="77777777" w:rsidR="00CF44D0" w:rsidRPr="00CF44D0" w:rsidRDefault="00CF44D0" w:rsidP="00CF44D0">
            <w:pPr>
              <w:pStyle w:val="TabledataLeft"/>
            </w:pPr>
            <w:r w:rsidRPr="00CF44D0">
              <w:t>Connoisseur</w:t>
            </w:r>
          </w:p>
        </w:tc>
        <w:tc>
          <w:tcPr>
            <w:tcW w:w="0" w:type="auto"/>
            <w:hideMark/>
          </w:tcPr>
          <w:p w14:paraId="5E9440F4" w14:textId="77777777" w:rsidR="00CF44D0" w:rsidRPr="00CF44D0" w:rsidRDefault="00CF44D0" w:rsidP="00CF44D0">
            <w:pPr>
              <w:pStyle w:val="TabledataLeft"/>
            </w:pPr>
            <w:r w:rsidRPr="00CF44D0">
              <w:t>Birmingham</w:t>
            </w:r>
          </w:p>
        </w:tc>
      </w:tr>
      <w:tr w:rsidR="00CF44D0" w:rsidRPr="00CF44D0" w14:paraId="1FC6F37C" w14:textId="77777777" w:rsidTr="00CF44D0">
        <w:trPr>
          <w:trHeight w:val="360"/>
          <w:jc w:val="center"/>
        </w:trPr>
        <w:tc>
          <w:tcPr>
            <w:tcW w:w="0" w:type="auto"/>
            <w:hideMark/>
          </w:tcPr>
          <w:p w14:paraId="470D8703" w14:textId="77777777" w:rsidR="00CF44D0" w:rsidRPr="00CF44D0" w:rsidRDefault="00CF44D0" w:rsidP="00CF44D0">
            <w:pPr>
              <w:pStyle w:val="TabledataLeft"/>
            </w:pPr>
            <w:r w:rsidRPr="00CF44D0">
              <w:t>George</w:t>
            </w:r>
          </w:p>
        </w:tc>
        <w:tc>
          <w:tcPr>
            <w:tcW w:w="0" w:type="auto"/>
            <w:hideMark/>
          </w:tcPr>
          <w:p w14:paraId="6D015288" w14:textId="77777777" w:rsidR="00CF44D0" w:rsidRPr="00CF44D0" w:rsidRDefault="00CF44D0" w:rsidP="00CF44D0">
            <w:pPr>
              <w:pStyle w:val="TabledataLeft"/>
            </w:pPr>
            <w:r w:rsidRPr="00CF44D0">
              <w:t>12</w:t>
            </w:r>
          </w:p>
        </w:tc>
        <w:tc>
          <w:tcPr>
            <w:tcW w:w="0" w:type="auto"/>
            <w:hideMark/>
          </w:tcPr>
          <w:p w14:paraId="66C82071" w14:textId="77777777" w:rsidR="00CF44D0" w:rsidRPr="00CF44D0" w:rsidRDefault="00CF44D0" w:rsidP="008814C7">
            <w:pPr>
              <w:pStyle w:val="TabledataCentered"/>
            </w:pPr>
            <w:r w:rsidRPr="00CF44D0">
              <w:t>M</w:t>
            </w:r>
          </w:p>
        </w:tc>
        <w:tc>
          <w:tcPr>
            <w:tcW w:w="0" w:type="auto"/>
            <w:hideMark/>
          </w:tcPr>
          <w:p w14:paraId="269184C4" w14:textId="77777777" w:rsidR="00CF44D0" w:rsidRPr="00CF44D0" w:rsidRDefault="00CF44D0" w:rsidP="00CF44D0">
            <w:pPr>
              <w:pStyle w:val="TabledataLeft"/>
            </w:pPr>
            <w:r w:rsidRPr="00CF44D0">
              <w:t>Twizzler</w:t>
            </w:r>
          </w:p>
        </w:tc>
        <w:tc>
          <w:tcPr>
            <w:tcW w:w="0" w:type="auto"/>
            <w:hideMark/>
          </w:tcPr>
          <w:p w14:paraId="379F1464" w14:textId="77777777" w:rsidR="00CF44D0" w:rsidRPr="00CF44D0" w:rsidRDefault="00CF44D0" w:rsidP="00CF44D0">
            <w:pPr>
              <w:pStyle w:val="TabledataLeft"/>
            </w:pPr>
            <w:r w:rsidRPr="00CF44D0">
              <w:t>Friendly</w:t>
            </w:r>
          </w:p>
        </w:tc>
        <w:tc>
          <w:tcPr>
            <w:tcW w:w="0" w:type="auto"/>
            <w:hideMark/>
          </w:tcPr>
          <w:p w14:paraId="6CDE1B37" w14:textId="77777777" w:rsidR="00CF44D0" w:rsidRPr="00CF44D0" w:rsidRDefault="00CF44D0" w:rsidP="00CF44D0">
            <w:pPr>
              <w:pStyle w:val="TabledataLeft"/>
            </w:pPr>
            <w:r w:rsidRPr="00CF44D0">
              <w:t>New Orleans</w:t>
            </w:r>
          </w:p>
        </w:tc>
      </w:tr>
      <w:tr w:rsidR="00CF44D0" w:rsidRPr="00CF44D0" w14:paraId="6ED7F281" w14:textId="77777777" w:rsidTr="00CF44D0">
        <w:trPr>
          <w:trHeight w:val="360"/>
          <w:jc w:val="center"/>
        </w:trPr>
        <w:tc>
          <w:tcPr>
            <w:tcW w:w="0" w:type="auto"/>
            <w:hideMark/>
          </w:tcPr>
          <w:p w14:paraId="2E77A21B" w14:textId="77777777" w:rsidR="00CF44D0" w:rsidRPr="00CF44D0" w:rsidRDefault="00CF44D0" w:rsidP="00CF44D0">
            <w:pPr>
              <w:pStyle w:val="TabledataLeft"/>
            </w:pPr>
            <w:r w:rsidRPr="00CF44D0">
              <w:t>Georgiana</w:t>
            </w:r>
          </w:p>
        </w:tc>
        <w:tc>
          <w:tcPr>
            <w:tcW w:w="0" w:type="auto"/>
            <w:hideMark/>
          </w:tcPr>
          <w:p w14:paraId="3E92B947" w14:textId="77777777" w:rsidR="00CF44D0" w:rsidRPr="00CF44D0" w:rsidRDefault="00CF44D0" w:rsidP="00CF44D0">
            <w:pPr>
              <w:pStyle w:val="TabledataLeft"/>
            </w:pPr>
            <w:r w:rsidRPr="00CF44D0">
              <w:t>12</w:t>
            </w:r>
          </w:p>
        </w:tc>
        <w:tc>
          <w:tcPr>
            <w:tcW w:w="0" w:type="auto"/>
            <w:hideMark/>
          </w:tcPr>
          <w:p w14:paraId="1DDABFF9" w14:textId="77777777" w:rsidR="00CF44D0" w:rsidRPr="00CF44D0" w:rsidRDefault="00CF44D0" w:rsidP="008814C7">
            <w:pPr>
              <w:pStyle w:val="TabledataCentered"/>
            </w:pPr>
            <w:r w:rsidRPr="00CF44D0">
              <w:t>F</w:t>
            </w:r>
          </w:p>
        </w:tc>
        <w:tc>
          <w:tcPr>
            <w:tcW w:w="0" w:type="auto"/>
            <w:hideMark/>
          </w:tcPr>
          <w:p w14:paraId="6C036B80" w14:textId="77777777" w:rsidR="00CF44D0" w:rsidRPr="00CF44D0" w:rsidRDefault="00CF44D0" w:rsidP="00CF44D0">
            <w:pPr>
              <w:pStyle w:val="TabledataLeft"/>
            </w:pPr>
            <w:r w:rsidRPr="00CF44D0">
              <w:t>Twix</w:t>
            </w:r>
          </w:p>
        </w:tc>
        <w:tc>
          <w:tcPr>
            <w:tcW w:w="0" w:type="auto"/>
            <w:hideMark/>
          </w:tcPr>
          <w:p w14:paraId="5A40089B" w14:textId="77777777" w:rsidR="00CF44D0" w:rsidRPr="00CF44D0" w:rsidRDefault="00CF44D0" w:rsidP="00CF44D0">
            <w:pPr>
              <w:pStyle w:val="TabledataLeft"/>
            </w:pPr>
            <w:r w:rsidRPr="00CF44D0">
              <w:t>Curious</w:t>
            </w:r>
          </w:p>
        </w:tc>
        <w:tc>
          <w:tcPr>
            <w:tcW w:w="0" w:type="auto"/>
            <w:hideMark/>
          </w:tcPr>
          <w:p w14:paraId="65970CEE" w14:textId="77777777" w:rsidR="00CF44D0" w:rsidRPr="00CF44D0" w:rsidRDefault="00CF44D0" w:rsidP="00CF44D0">
            <w:pPr>
              <w:pStyle w:val="TabledataLeft"/>
            </w:pPr>
            <w:r w:rsidRPr="00CF44D0">
              <w:t>Fargo</w:t>
            </w:r>
          </w:p>
        </w:tc>
      </w:tr>
      <w:tr w:rsidR="00CF44D0" w:rsidRPr="00CF44D0" w14:paraId="1A459550" w14:textId="77777777" w:rsidTr="00CF44D0">
        <w:trPr>
          <w:trHeight w:val="360"/>
          <w:jc w:val="center"/>
        </w:trPr>
        <w:tc>
          <w:tcPr>
            <w:tcW w:w="0" w:type="auto"/>
            <w:hideMark/>
          </w:tcPr>
          <w:p w14:paraId="6D7F3C37" w14:textId="77777777" w:rsidR="00CF44D0" w:rsidRPr="00CF44D0" w:rsidRDefault="00CF44D0" w:rsidP="00CF44D0">
            <w:pPr>
              <w:pStyle w:val="TabledataLeft"/>
            </w:pPr>
            <w:r w:rsidRPr="00CF44D0">
              <w:t>Geraint</w:t>
            </w:r>
          </w:p>
        </w:tc>
        <w:tc>
          <w:tcPr>
            <w:tcW w:w="0" w:type="auto"/>
            <w:hideMark/>
          </w:tcPr>
          <w:p w14:paraId="453605D6" w14:textId="77777777" w:rsidR="00CF44D0" w:rsidRPr="00CF44D0" w:rsidRDefault="00CF44D0" w:rsidP="00CF44D0">
            <w:pPr>
              <w:pStyle w:val="TabledataLeft"/>
            </w:pPr>
            <w:r w:rsidRPr="00CF44D0">
              <w:t>3</w:t>
            </w:r>
          </w:p>
        </w:tc>
        <w:tc>
          <w:tcPr>
            <w:tcW w:w="0" w:type="auto"/>
            <w:hideMark/>
          </w:tcPr>
          <w:p w14:paraId="448AC652" w14:textId="77777777" w:rsidR="00CF44D0" w:rsidRPr="00CF44D0" w:rsidRDefault="00CF44D0" w:rsidP="008814C7">
            <w:pPr>
              <w:pStyle w:val="TabledataCentered"/>
            </w:pPr>
            <w:r w:rsidRPr="00CF44D0">
              <w:t>M</w:t>
            </w:r>
          </w:p>
        </w:tc>
        <w:tc>
          <w:tcPr>
            <w:tcW w:w="0" w:type="auto"/>
            <w:hideMark/>
          </w:tcPr>
          <w:p w14:paraId="1AE720FE" w14:textId="77777777" w:rsidR="00CF44D0" w:rsidRPr="00CF44D0" w:rsidRDefault="00CF44D0" w:rsidP="00CF44D0">
            <w:pPr>
              <w:pStyle w:val="TabledataLeft"/>
            </w:pPr>
            <w:r w:rsidRPr="00CF44D0">
              <w:t>Twizzler</w:t>
            </w:r>
          </w:p>
        </w:tc>
        <w:tc>
          <w:tcPr>
            <w:tcW w:w="0" w:type="auto"/>
            <w:hideMark/>
          </w:tcPr>
          <w:p w14:paraId="2FE964A6" w14:textId="77777777" w:rsidR="00CF44D0" w:rsidRPr="00CF44D0" w:rsidRDefault="00CF44D0" w:rsidP="00CF44D0">
            <w:pPr>
              <w:pStyle w:val="TabledataLeft"/>
            </w:pPr>
            <w:r w:rsidRPr="00CF44D0">
              <w:t>Happy</w:t>
            </w:r>
          </w:p>
        </w:tc>
        <w:tc>
          <w:tcPr>
            <w:tcW w:w="0" w:type="auto"/>
            <w:hideMark/>
          </w:tcPr>
          <w:p w14:paraId="27C70CDF" w14:textId="77777777" w:rsidR="00CF44D0" w:rsidRPr="00CF44D0" w:rsidRDefault="00CF44D0" w:rsidP="00CF44D0">
            <w:pPr>
              <w:pStyle w:val="TabledataLeft"/>
            </w:pPr>
            <w:r w:rsidRPr="00CF44D0">
              <w:t>Indianapolis</w:t>
            </w:r>
          </w:p>
        </w:tc>
      </w:tr>
      <w:tr w:rsidR="00CF44D0" w:rsidRPr="00CF44D0" w14:paraId="347C7680" w14:textId="77777777" w:rsidTr="00CF44D0">
        <w:trPr>
          <w:trHeight w:val="360"/>
          <w:jc w:val="center"/>
        </w:trPr>
        <w:tc>
          <w:tcPr>
            <w:tcW w:w="0" w:type="auto"/>
            <w:hideMark/>
          </w:tcPr>
          <w:p w14:paraId="7A7DF0C8" w14:textId="77777777" w:rsidR="00CF44D0" w:rsidRPr="00CF44D0" w:rsidRDefault="00CF44D0" w:rsidP="00CF44D0">
            <w:pPr>
              <w:pStyle w:val="TabledataLeft"/>
            </w:pPr>
            <w:r w:rsidRPr="00CF44D0">
              <w:t>Geraldine</w:t>
            </w:r>
          </w:p>
        </w:tc>
        <w:tc>
          <w:tcPr>
            <w:tcW w:w="0" w:type="auto"/>
            <w:hideMark/>
          </w:tcPr>
          <w:p w14:paraId="4C8B16E0" w14:textId="77777777" w:rsidR="00CF44D0" w:rsidRPr="00CF44D0" w:rsidRDefault="00CF44D0" w:rsidP="00CF44D0">
            <w:pPr>
              <w:pStyle w:val="TabledataLeft"/>
            </w:pPr>
            <w:r w:rsidRPr="00CF44D0">
              <w:t>9</w:t>
            </w:r>
          </w:p>
        </w:tc>
        <w:tc>
          <w:tcPr>
            <w:tcW w:w="0" w:type="auto"/>
            <w:hideMark/>
          </w:tcPr>
          <w:p w14:paraId="0EF970B6" w14:textId="77777777" w:rsidR="00CF44D0" w:rsidRPr="00CF44D0" w:rsidRDefault="00CF44D0" w:rsidP="008814C7">
            <w:pPr>
              <w:pStyle w:val="TabledataCentered"/>
            </w:pPr>
            <w:r w:rsidRPr="00CF44D0">
              <w:t>F</w:t>
            </w:r>
          </w:p>
        </w:tc>
        <w:tc>
          <w:tcPr>
            <w:tcW w:w="0" w:type="auto"/>
            <w:hideMark/>
          </w:tcPr>
          <w:p w14:paraId="1265A7B9" w14:textId="77777777" w:rsidR="00CF44D0" w:rsidRPr="00CF44D0" w:rsidRDefault="00CF44D0" w:rsidP="00CF44D0">
            <w:pPr>
              <w:pStyle w:val="TabledataLeft"/>
            </w:pPr>
            <w:r w:rsidRPr="00CF44D0">
              <w:t>Circus peanuts</w:t>
            </w:r>
          </w:p>
        </w:tc>
        <w:tc>
          <w:tcPr>
            <w:tcW w:w="0" w:type="auto"/>
            <w:hideMark/>
          </w:tcPr>
          <w:p w14:paraId="60E0211F" w14:textId="77777777" w:rsidR="00CF44D0" w:rsidRPr="00CF44D0" w:rsidRDefault="00CF44D0" w:rsidP="00CF44D0">
            <w:pPr>
              <w:pStyle w:val="TabledataLeft"/>
            </w:pPr>
            <w:r w:rsidRPr="00CF44D0">
              <w:t>Sweet</w:t>
            </w:r>
          </w:p>
        </w:tc>
        <w:tc>
          <w:tcPr>
            <w:tcW w:w="0" w:type="auto"/>
            <w:hideMark/>
          </w:tcPr>
          <w:p w14:paraId="116395F4" w14:textId="77777777" w:rsidR="00CF44D0" w:rsidRPr="00CF44D0" w:rsidRDefault="00CF44D0" w:rsidP="00CF44D0">
            <w:pPr>
              <w:pStyle w:val="TabledataLeft"/>
            </w:pPr>
            <w:r w:rsidRPr="00CF44D0">
              <w:t>London</w:t>
            </w:r>
          </w:p>
        </w:tc>
      </w:tr>
      <w:tr w:rsidR="00CF44D0" w:rsidRPr="00CF44D0" w14:paraId="6E8D7106" w14:textId="77777777" w:rsidTr="00CF44D0">
        <w:trPr>
          <w:trHeight w:val="360"/>
          <w:jc w:val="center"/>
        </w:trPr>
        <w:tc>
          <w:tcPr>
            <w:tcW w:w="0" w:type="auto"/>
            <w:hideMark/>
          </w:tcPr>
          <w:p w14:paraId="25DAE392" w14:textId="77777777" w:rsidR="00CF44D0" w:rsidRPr="00CF44D0" w:rsidRDefault="00CF44D0" w:rsidP="00CF44D0">
            <w:pPr>
              <w:pStyle w:val="TabledataLeft"/>
            </w:pPr>
            <w:r w:rsidRPr="00CF44D0">
              <w:t>Geraldo</w:t>
            </w:r>
          </w:p>
        </w:tc>
        <w:tc>
          <w:tcPr>
            <w:tcW w:w="0" w:type="auto"/>
            <w:hideMark/>
          </w:tcPr>
          <w:p w14:paraId="59590E10" w14:textId="77777777" w:rsidR="00CF44D0" w:rsidRPr="00CF44D0" w:rsidRDefault="00CF44D0" w:rsidP="00CF44D0">
            <w:pPr>
              <w:pStyle w:val="TabledataLeft"/>
            </w:pPr>
            <w:r w:rsidRPr="00CF44D0">
              <w:t>3</w:t>
            </w:r>
          </w:p>
        </w:tc>
        <w:tc>
          <w:tcPr>
            <w:tcW w:w="0" w:type="auto"/>
            <w:hideMark/>
          </w:tcPr>
          <w:p w14:paraId="487D543A" w14:textId="77777777" w:rsidR="00CF44D0" w:rsidRPr="00CF44D0" w:rsidRDefault="00CF44D0" w:rsidP="008814C7">
            <w:pPr>
              <w:pStyle w:val="TabledataCentered"/>
            </w:pPr>
            <w:r w:rsidRPr="00CF44D0">
              <w:t>M</w:t>
            </w:r>
          </w:p>
        </w:tc>
        <w:tc>
          <w:tcPr>
            <w:tcW w:w="0" w:type="auto"/>
            <w:hideMark/>
          </w:tcPr>
          <w:p w14:paraId="0B151BCD" w14:textId="77777777" w:rsidR="00CF44D0" w:rsidRPr="00CF44D0" w:rsidRDefault="00CF44D0" w:rsidP="00CF44D0">
            <w:pPr>
              <w:pStyle w:val="TabledataLeft"/>
            </w:pPr>
            <w:r w:rsidRPr="00CF44D0">
              <w:t>Acorns</w:t>
            </w:r>
          </w:p>
        </w:tc>
        <w:tc>
          <w:tcPr>
            <w:tcW w:w="0" w:type="auto"/>
            <w:hideMark/>
          </w:tcPr>
          <w:p w14:paraId="43D83C13" w14:textId="77777777" w:rsidR="00CF44D0" w:rsidRPr="00CF44D0" w:rsidRDefault="00CF44D0" w:rsidP="00CF44D0">
            <w:pPr>
              <w:pStyle w:val="TabledataLeft"/>
            </w:pPr>
            <w:r w:rsidRPr="00CF44D0">
              <w:t>Controversial</w:t>
            </w:r>
          </w:p>
        </w:tc>
        <w:tc>
          <w:tcPr>
            <w:tcW w:w="0" w:type="auto"/>
            <w:hideMark/>
          </w:tcPr>
          <w:p w14:paraId="59856C02" w14:textId="77777777" w:rsidR="00CF44D0" w:rsidRPr="00CF44D0" w:rsidRDefault="00CF44D0" w:rsidP="00CF44D0">
            <w:pPr>
              <w:pStyle w:val="TabledataLeft"/>
            </w:pPr>
            <w:r w:rsidRPr="00CF44D0">
              <w:t>L.A.</w:t>
            </w:r>
          </w:p>
        </w:tc>
      </w:tr>
      <w:tr w:rsidR="00CF44D0" w:rsidRPr="00CF44D0" w14:paraId="5BF20D41" w14:textId="77777777" w:rsidTr="00CF44D0">
        <w:trPr>
          <w:trHeight w:val="360"/>
          <w:jc w:val="center"/>
        </w:trPr>
        <w:tc>
          <w:tcPr>
            <w:tcW w:w="0" w:type="auto"/>
            <w:hideMark/>
          </w:tcPr>
          <w:p w14:paraId="4335ED63" w14:textId="77777777" w:rsidR="00CF44D0" w:rsidRPr="00CF44D0" w:rsidRDefault="00CF44D0" w:rsidP="00CF44D0">
            <w:pPr>
              <w:pStyle w:val="TabledataLeft"/>
            </w:pPr>
            <w:r w:rsidRPr="00CF44D0">
              <w:t>Gerda</w:t>
            </w:r>
          </w:p>
        </w:tc>
        <w:tc>
          <w:tcPr>
            <w:tcW w:w="0" w:type="auto"/>
            <w:hideMark/>
          </w:tcPr>
          <w:p w14:paraId="06E0D2B3" w14:textId="77777777" w:rsidR="00CF44D0" w:rsidRPr="00CF44D0" w:rsidRDefault="00CF44D0" w:rsidP="00CF44D0">
            <w:pPr>
              <w:pStyle w:val="TabledataLeft"/>
            </w:pPr>
            <w:r w:rsidRPr="00CF44D0">
              <w:t>9</w:t>
            </w:r>
          </w:p>
        </w:tc>
        <w:tc>
          <w:tcPr>
            <w:tcW w:w="0" w:type="auto"/>
            <w:hideMark/>
          </w:tcPr>
          <w:p w14:paraId="79FFC76F" w14:textId="77777777" w:rsidR="00CF44D0" w:rsidRPr="00CF44D0" w:rsidRDefault="00CF44D0" w:rsidP="008814C7">
            <w:pPr>
              <w:pStyle w:val="TabledataCentered"/>
            </w:pPr>
            <w:r w:rsidRPr="00CF44D0">
              <w:t>F</w:t>
            </w:r>
          </w:p>
        </w:tc>
        <w:tc>
          <w:tcPr>
            <w:tcW w:w="0" w:type="auto"/>
            <w:hideMark/>
          </w:tcPr>
          <w:p w14:paraId="6492E62F" w14:textId="77777777" w:rsidR="00CF44D0" w:rsidRPr="00CF44D0" w:rsidRDefault="00CF44D0" w:rsidP="00CF44D0">
            <w:pPr>
              <w:pStyle w:val="TabledataLeft"/>
            </w:pPr>
            <w:r w:rsidRPr="00CF44D0">
              <w:t>Schnitzel</w:t>
            </w:r>
          </w:p>
        </w:tc>
        <w:tc>
          <w:tcPr>
            <w:tcW w:w="0" w:type="auto"/>
            <w:hideMark/>
          </w:tcPr>
          <w:p w14:paraId="72957276" w14:textId="77777777" w:rsidR="00CF44D0" w:rsidRPr="00CF44D0" w:rsidRDefault="00CF44D0" w:rsidP="00CF44D0">
            <w:pPr>
              <w:pStyle w:val="TabledataLeft"/>
            </w:pPr>
            <w:r w:rsidRPr="00CF44D0">
              <w:t>Traditionalist</w:t>
            </w:r>
          </w:p>
        </w:tc>
        <w:tc>
          <w:tcPr>
            <w:tcW w:w="0" w:type="auto"/>
            <w:hideMark/>
          </w:tcPr>
          <w:p w14:paraId="6A550D74" w14:textId="77777777" w:rsidR="00CF44D0" w:rsidRPr="00CF44D0" w:rsidRDefault="00CF44D0" w:rsidP="00CF44D0">
            <w:pPr>
              <w:pStyle w:val="TabledataLeft"/>
            </w:pPr>
            <w:r w:rsidRPr="00CF44D0">
              <w:t>New York</w:t>
            </w:r>
          </w:p>
        </w:tc>
      </w:tr>
      <w:tr w:rsidR="00CF44D0" w:rsidRPr="00CF44D0" w14:paraId="465A6D9A" w14:textId="77777777" w:rsidTr="00CF44D0">
        <w:trPr>
          <w:trHeight w:val="360"/>
          <w:jc w:val="center"/>
        </w:trPr>
        <w:tc>
          <w:tcPr>
            <w:tcW w:w="0" w:type="auto"/>
            <w:hideMark/>
          </w:tcPr>
          <w:p w14:paraId="6FF368F4" w14:textId="77777777" w:rsidR="00CF44D0" w:rsidRPr="00CF44D0" w:rsidRDefault="00CF44D0" w:rsidP="00CF44D0">
            <w:pPr>
              <w:pStyle w:val="TabledataLeft"/>
            </w:pPr>
            <w:r w:rsidRPr="00CF44D0">
              <w:t>Geronimo</w:t>
            </w:r>
          </w:p>
        </w:tc>
        <w:tc>
          <w:tcPr>
            <w:tcW w:w="0" w:type="auto"/>
            <w:hideMark/>
          </w:tcPr>
          <w:p w14:paraId="680E3985" w14:textId="77777777" w:rsidR="00CF44D0" w:rsidRPr="00CF44D0" w:rsidRDefault="00CF44D0" w:rsidP="00CF44D0">
            <w:pPr>
              <w:pStyle w:val="TabledataLeft"/>
            </w:pPr>
            <w:r w:rsidRPr="00CF44D0">
              <w:t>5</w:t>
            </w:r>
          </w:p>
        </w:tc>
        <w:tc>
          <w:tcPr>
            <w:tcW w:w="0" w:type="auto"/>
            <w:hideMark/>
          </w:tcPr>
          <w:p w14:paraId="04C19E47" w14:textId="77777777" w:rsidR="00CF44D0" w:rsidRPr="00CF44D0" w:rsidRDefault="00CF44D0" w:rsidP="008814C7">
            <w:pPr>
              <w:pStyle w:val="TabledataCentered"/>
            </w:pPr>
            <w:r w:rsidRPr="00CF44D0">
              <w:t>M</w:t>
            </w:r>
          </w:p>
        </w:tc>
        <w:tc>
          <w:tcPr>
            <w:tcW w:w="0" w:type="auto"/>
            <w:hideMark/>
          </w:tcPr>
          <w:p w14:paraId="12E1C00B" w14:textId="77777777" w:rsidR="00CF44D0" w:rsidRPr="00CF44D0" w:rsidRDefault="00CF44D0" w:rsidP="00CF44D0">
            <w:pPr>
              <w:pStyle w:val="TabledataLeft"/>
            </w:pPr>
            <w:r w:rsidRPr="00CF44D0">
              <w:t>Chili</w:t>
            </w:r>
          </w:p>
        </w:tc>
        <w:tc>
          <w:tcPr>
            <w:tcW w:w="0" w:type="auto"/>
            <w:hideMark/>
          </w:tcPr>
          <w:p w14:paraId="79912CF3" w14:textId="77777777" w:rsidR="00CF44D0" w:rsidRPr="00CF44D0" w:rsidRDefault="00CF44D0" w:rsidP="00CF44D0">
            <w:pPr>
              <w:pStyle w:val="TabledataLeft"/>
            </w:pPr>
            <w:r w:rsidRPr="00CF44D0">
              <w:t>Thrillseeker</w:t>
            </w:r>
          </w:p>
        </w:tc>
        <w:tc>
          <w:tcPr>
            <w:tcW w:w="0" w:type="auto"/>
            <w:hideMark/>
          </w:tcPr>
          <w:p w14:paraId="51766701" w14:textId="77777777" w:rsidR="00CF44D0" w:rsidRPr="00CF44D0" w:rsidRDefault="00CF44D0" w:rsidP="00CF44D0">
            <w:pPr>
              <w:pStyle w:val="TabledataLeft"/>
            </w:pPr>
            <w:r w:rsidRPr="00CF44D0">
              <w:t>Chicago</w:t>
            </w:r>
          </w:p>
        </w:tc>
      </w:tr>
      <w:tr w:rsidR="00CF44D0" w:rsidRPr="00CF44D0" w14:paraId="5665A236" w14:textId="77777777" w:rsidTr="00CF44D0">
        <w:trPr>
          <w:trHeight w:val="360"/>
          <w:jc w:val="center"/>
        </w:trPr>
        <w:tc>
          <w:tcPr>
            <w:tcW w:w="0" w:type="auto"/>
            <w:hideMark/>
          </w:tcPr>
          <w:p w14:paraId="162B776D" w14:textId="77777777" w:rsidR="00CF44D0" w:rsidRPr="00CF44D0" w:rsidRDefault="00CF44D0" w:rsidP="00CF44D0">
            <w:pPr>
              <w:pStyle w:val="TabledataLeft"/>
            </w:pPr>
            <w:r w:rsidRPr="00CF44D0">
              <w:t>Gerry</w:t>
            </w:r>
          </w:p>
        </w:tc>
        <w:tc>
          <w:tcPr>
            <w:tcW w:w="0" w:type="auto"/>
            <w:hideMark/>
          </w:tcPr>
          <w:p w14:paraId="1C915935" w14:textId="77777777" w:rsidR="00CF44D0" w:rsidRPr="00CF44D0" w:rsidRDefault="00CF44D0" w:rsidP="00CF44D0">
            <w:pPr>
              <w:pStyle w:val="TabledataLeft"/>
            </w:pPr>
            <w:r w:rsidRPr="00CF44D0">
              <w:t>3</w:t>
            </w:r>
          </w:p>
        </w:tc>
        <w:tc>
          <w:tcPr>
            <w:tcW w:w="0" w:type="auto"/>
            <w:hideMark/>
          </w:tcPr>
          <w:p w14:paraId="0F17FA1C" w14:textId="77777777" w:rsidR="00CF44D0" w:rsidRPr="00CF44D0" w:rsidRDefault="00CF44D0" w:rsidP="008814C7">
            <w:pPr>
              <w:pStyle w:val="TabledataCentered"/>
            </w:pPr>
            <w:r w:rsidRPr="00CF44D0">
              <w:t>M</w:t>
            </w:r>
          </w:p>
        </w:tc>
        <w:tc>
          <w:tcPr>
            <w:tcW w:w="0" w:type="auto"/>
            <w:hideMark/>
          </w:tcPr>
          <w:p w14:paraId="25E2ABF6" w14:textId="77777777" w:rsidR="00CF44D0" w:rsidRPr="00CF44D0" w:rsidRDefault="00CF44D0" w:rsidP="00CF44D0">
            <w:pPr>
              <w:pStyle w:val="TabledataLeft"/>
            </w:pPr>
            <w:r w:rsidRPr="00CF44D0">
              <w:t>Acorns</w:t>
            </w:r>
          </w:p>
        </w:tc>
        <w:tc>
          <w:tcPr>
            <w:tcW w:w="0" w:type="auto"/>
            <w:hideMark/>
          </w:tcPr>
          <w:p w14:paraId="03EBC128" w14:textId="77777777" w:rsidR="00CF44D0" w:rsidRPr="00CF44D0" w:rsidRDefault="00CF44D0" w:rsidP="00CF44D0">
            <w:pPr>
              <w:pStyle w:val="TabledataLeft"/>
            </w:pPr>
            <w:r w:rsidRPr="00CF44D0">
              <w:t>Sleepy</w:t>
            </w:r>
          </w:p>
        </w:tc>
        <w:tc>
          <w:tcPr>
            <w:tcW w:w="0" w:type="auto"/>
            <w:hideMark/>
          </w:tcPr>
          <w:p w14:paraId="065DC545" w14:textId="77777777" w:rsidR="00CF44D0" w:rsidRPr="00CF44D0" w:rsidRDefault="00CF44D0" w:rsidP="00CF44D0">
            <w:pPr>
              <w:pStyle w:val="TabledataLeft"/>
            </w:pPr>
            <w:r w:rsidRPr="00CF44D0">
              <w:t>Austin</w:t>
            </w:r>
          </w:p>
        </w:tc>
      </w:tr>
      <w:tr w:rsidR="00CF44D0" w:rsidRPr="00CF44D0" w14:paraId="6C38F2F6" w14:textId="77777777" w:rsidTr="00CF44D0">
        <w:trPr>
          <w:trHeight w:val="360"/>
          <w:jc w:val="center"/>
        </w:trPr>
        <w:tc>
          <w:tcPr>
            <w:tcW w:w="0" w:type="auto"/>
            <w:hideMark/>
          </w:tcPr>
          <w:p w14:paraId="140CC9A9" w14:textId="77777777" w:rsidR="00CF44D0" w:rsidRPr="00CF44D0" w:rsidRDefault="00CF44D0" w:rsidP="00CF44D0">
            <w:pPr>
              <w:pStyle w:val="TabledataLeft"/>
            </w:pPr>
            <w:r w:rsidRPr="00CF44D0">
              <w:t>Gertrude</w:t>
            </w:r>
          </w:p>
        </w:tc>
        <w:tc>
          <w:tcPr>
            <w:tcW w:w="0" w:type="auto"/>
            <w:hideMark/>
          </w:tcPr>
          <w:p w14:paraId="49A11C48" w14:textId="77777777" w:rsidR="00CF44D0" w:rsidRPr="00CF44D0" w:rsidRDefault="00CF44D0" w:rsidP="00CF44D0">
            <w:pPr>
              <w:pStyle w:val="TabledataLeft"/>
            </w:pPr>
            <w:r w:rsidRPr="00CF44D0">
              <w:t>6</w:t>
            </w:r>
          </w:p>
        </w:tc>
        <w:tc>
          <w:tcPr>
            <w:tcW w:w="0" w:type="auto"/>
            <w:hideMark/>
          </w:tcPr>
          <w:p w14:paraId="44C6BF5C" w14:textId="77777777" w:rsidR="00CF44D0" w:rsidRPr="00CF44D0" w:rsidRDefault="00CF44D0" w:rsidP="008814C7">
            <w:pPr>
              <w:pStyle w:val="TabledataCentered"/>
            </w:pPr>
            <w:r w:rsidRPr="00CF44D0">
              <w:t>F</w:t>
            </w:r>
          </w:p>
        </w:tc>
        <w:tc>
          <w:tcPr>
            <w:tcW w:w="0" w:type="auto"/>
            <w:hideMark/>
          </w:tcPr>
          <w:p w14:paraId="17A81806" w14:textId="77777777" w:rsidR="00CF44D0" w:rsidRPr="00CF44D0" w:rsidRDefault="00CF44D0" w:rsidP="00CF44D0">
            <w:pPr>
              <w:pStyle w:val="TabledataLeft"/>
            </w:pPr>
            <w:r w:rsidRPr="00CF44D0">
              <w:t>Twizzler</w:t>
            </w:r>
          </w:p>
        </w:tc>
        <w:tc>
          <w:tcPr>
            <w:tcW w:w="0" w:type="auto"/>
            <w:hideMark/>
          </w:tcPr>
          <w:p w14:paraId="26AE4B5D" w14:textId="77777777" w:rsidR="00CF44D0" w:rsidRPr="00CF44D0" w:rsidRDefault="00CF44D0" w:rsidP="00CF44D0">
            <w:pPr>
              <w:pStyle w:val="TabledataLeft"/>
            </w:pPr>
            <w:r w:rsidRPr="00CF44D0">
              <w:t>Friendly</w:t>
            </w:r>
          </w:p>
        </w:tc>
        <w:tc>
          <w:tcPr>
            <w:tcW w:w="0" w:type="auto"/>
            <w:hideMark/>
          </w:tcPr>
          <w:p w14:paraId="078DF692" w14:textId="77777777" w:rsidR="00CF44D0" w:rsidRPr="00CF44D0" w:rsidRDefault="00CF44D0" w:rsidP="00CF44D0">
            <w:pPr>
              <w:pStyle w:val="TabledataLeft"/>
            </w:pPr>
            <w:r w:rsidRPr="00CF44D0">
              <w:t>Hawaii</w:t>
            </w:r>
          </w:p>
        </w:tc>
      </w:tr>
      <w:tr w:rsidR="00CF44D0" w:rsidRPr="00CF44D0" w14:paraId="7C6F3BFE" w14:textId="77777777" w:rsidTr="00CF44D0">
        <w:trPr>
          <w:trHeight w:val="360"/>
          <w:jc w:val="center"/>
        </w:trPr>
        <w:tc>
          <w:tcPr>
            <w:tcW w:w="0" w:type="auto"/>
            <w:hideMark/>
          </w:tcPr>
          <w:p w14:paraId="5FCDC2D9" w14:textId="77777777" w:rsidR="00CF44D0" w:rsidRPr="00CF44D0" w:rsidRDefault="00CF44D0" w:rsidP="00CF44D0">
            <w:pPr>
              <w:pStyle w:val="TabledataLeft"/>
            </w:pPr>
            <w:r w:rsidRPr="00CF44D0">
              <w:t>Gimli</w:t>
            </w:r>
          </w:p>
        </w:tc>
        <w:tc>
          <w:tcPr>
            <w:tcW w:w="0" w:type="auto"/>
            <w:hideMark/>
          </w:tcPr>
          <w:p w14:paraId="73B8E5DB" w14:textId="77777777" w:rsidR="00CF44D0" w:rsidRPr="00CF44D0" w:rsidRDefault="00CF44D0" w:rsidP="00CF44D0">
            <w:pPr>
              <w:pStyle w:val="TabledataLeft"/>
            </w:pPr>
            <w:r w:rsidRPr="00CF44D0">
              <w:t>139</w:t>
            </w:r>
          </w:p>
        </w:tc>
        <w:tc>
          <w:tcPr>
            <w:tcW w:w="0" w:type="auto"/>
            <w:hideMark/>
          </w:tcPr>
          <w:p w14:paraId="1756F966" w14:textId="77777777" w:rsidR="00CF44D0" w:rsidRPr="00CF44D0" w:rsidRDefault="00CF44D0" w:rsidP="008814C7">
            <w:pPr>
              <w:pStyle w:val="TabledataCentered"/>
            </w:pPr>
            <w:r w:rsidRPr="00CF44D0">
              <w:t>M</w:t>
            </w:r>
          </w:p>
        </w:tc>
        <w:tc>
          <w:tcPr>
            <w:tcW w:w="0" w:type="auto"/>
            <w:hideMark/>
          </w:tcPr>
          <w:p w14:paraId="7EAA74D3" w14:textId="77777777" w:rsidR="00CF44D0" w:rsidRPr="00CF44D0" w:rsidRDefault="00CF44D0" w:rsidP="00CF44D0">
            <w:pPr>
              <w:pStyle w:val="TabledataLeft"/>
            </w:pPr>
            <w:r w:rsidRPr="00CF44D0">
              <w:t>M&amp;Ms</w:t>
            </w:r>
          </w:p>
        </w:tc>
        <w:tc>
          <w:tcPr>
            <w:tcW w:w="0" w:type="auto"/>
            <w:hideMark/>
          </w:tcPr>
          <w:p w14:paraId="6C50BA63" w14:textId="77777777" w:rsidR="00CF44D0" w:rsidRPr="00CF44D0" w:rsidRDefault="00CF44D0" w:rsidP="00CF44D0">
            <w:pPr>
              <w:pStyle w:val="TabledataLeft"/>
            </w:pPr>
            <w:r w:rsidRPr="00CF44D0">
              <w:t>Warriorr</w:t>
            </w:r>
          </w:p>
        </w:tc>
        <w:tc>
          <w:tcPr>
            <w:tcW w:w="0" w:type="auto"/>
            <w:hideMark/>
          </w:tcPr>
          <w:p w14:paraId="700B4BFE" w14:textId="77777777" w:rsidR="00CF44D0" w:rsidRPr="00CF44D0" w:rsidRDefault="00CF44D0" w:rsidP="00CF44D0">
            <w:pPr>
              <w:pStyle w:val="TabledataLeft"/>
            </w:pPr>
            <w:r w:rsidRPr="00CF44D0">
              <w:t>Undermountain</w:t>
            </w:r>
          </w:p>
        </w:tc>
      </w:tr>
      <w:tr w:rsidR="00CF44D0" w:rsidRPr="00CF44D0" w14:paraId="3727BB78" w14:textId="77777777" w:rsidTr="00CF44D0">
        <w:trPr>
          <w:trHeight w:val="360"/>
          <w:jc w:val="center"/>
        </w:trPr>
        <w:tc>
          <w:tcPr>
            <w:tcW w:w="0" w:type="auto"/>
            <w:hideMark/>
          </w:tcPr>
          <w:p w14:paraId="525D6EB1" w14:textId="77777777" w:rsidR="00CF44D0" w:rsidRPr="00CF44D0" w:rsidRDefault="00CF44D0" w:rsidP="00CF44D0">
            <w:pPr>
              <w:pStyle w:val="TabledataLeft"/>
            </w:pPr>
            <w:r w:rsidRPr="00CF44D0">
              <w:t>Ginnifer</w:t>
            </w:r>
          </w:p>
        </w:tc>
        <w:tc>
          <w:tcPr>
            <w:tcW w:w="0" w:type="auto"/>
            <w:hideMark/>
          </w:tcPr>
          <w:p w14:paraId="656C5A09" w14:textId="77777777" w:rsidR="00CF44D0" w:rsidRPr="00CF44D0" w:rsidRDefault="00CF44D0" w:rsidP="00CF44D0">
            <w:pPr>
              <w:pStyle w:val="TabledataLeft"/>
            </w:pPr>
            <w:r w:rsidRPr="00CF44D0">
              <w:t>7</w:t>
            </w:r>
          </w:p>
        </w:tc>
        <w:tc>
          <w:tcPr>
            <w:tcW w:w="0" w:type="auto"/>
            <w:hideMark/>
          </w:tcPr>
          <w:p w14:paraId="08C6EE07" w14:textId="77777777" w:rsidR="00CF44D0" w:rsidRPr="00CF44D0" w:rsidRDefault="00CF44D0" w:rsidP="008814C7">
            <w:pPr>
              <w:pStyle w:val="TabledataCentered"/>
            </w:pPr>
            <w:r w:rsidRPr="00CF44D0">
              <w:t>F</w:t>
            </w:r>
          </w:p>
        </w:tc>
        <w:tc>
          <w:tcPr>
            <w:tcW w:w="0" w:type="auto"/>
            <w:hideMark/>
          </w:tcPr>
          <w:p w14:paraId="52A64574" w14:textId="77777777" w:rsidR="00CF44D0" w:rsidRPr="00CF44D0" w:rsidRDefault="00CF44D0" w:rsidP="00CF44D0">
            <w:pPr>
              <w:pStyle w:val="TabledataLeft"/>
            </w:pPr>
            <w:r w:rsidRPr="00CF44D0">
              <w:t>Twizzler</w:t>
            </w:r>
          </w:p>
        </w:tc>
        <w:tc>
          <w:tcPr>
            <w:tcW w:w="0" w:type="auto"/>
            <w:hideMark/>
          </w:tcPr>
          <w:p w14:paraId="4FC354D9" w14:textId="77777777" w:rsidR="00CF44D0" w:rsidRPr="00CF44D0" w:rsidRDefault="00CF44D0" w:rsidP="00CF44D0">
            <w:pPr>
              <w:pStyle w:val="TabledataLeft"/>
            </w:pPr>
            <w:r w:rsidRPr="00CF44D0">
              <w:t>High-maintenance</w:t>
            </w:r>
          </w:p>
        </w:tc>
        <w:tc>
          <w:tcPr>
            <w:tcW w:w="0" w:type="auto"/>
            <w:hideMark/>
          </w:tcPr>
          <w:p w14:paraId="139ADD47" w14:textId="77777777" w:rsidR="00CF44D0" w:rsidRPr="00CF44D0" w:rsidRDefault="00CF44D0" w:rsidP="00CF44D0">
            <w:pPr>
              <w:pStyle w:val="TabledataLeft"/>
            </w:pPr>
            <w:r w:rsidRPr="00CF44D0">
              <w:t>Paris</w:t>
            </w:r>
          </w:p>
        </w:tc>
      </w:tr>
      <w:tr w:rsidR="00CF44D0" w:rsidRPr="00CF44D0" w14:paraId="395FD127" w14:textId="77777777" w:rsidTr="00CF44D0">
        <w:trPr>
          <w:trHeight w:val="360"/>
          <w:jc w:val="center"/>
        </w:trPr>
        <w:tc>
          <w:tcPr>
            <w:tcW w:w="0" w:type="auto"/>
            <w:hideMark/>
          </w:tcPr>
          <w:p w14:paraId="0A4FB9CC" w14:textId="77777777" w:rsidR="00CF44D0" w:rsidRPr="00CF44D0" w:rsidRDefault="00CF44D0" w:rsidP="00CF44D0">
            <w:pPr>
              <w:pStyle w:val="TabledataLeft"/>
            </w:pPr>
            <w:r w:rsidRPr="00CF44D0">
              <w:t>Gnorm</w:t>
            </w:r>
          </w:p>
        </w:tc>
        <w:tc>
          <w:tcPr>
            <w:tcW w:w="0" w:type="auto"/>
            <w:hideMark/>
          </w:tcPr>
          <w:p w14:paraId="2F977A5D" w14:textId="77777777" w:rsidR="00CF44D0" w:rsidRPr="00CF44D0" w:rsidRDefault="00CF44D0" w:rsidP="00CF44D0">
            <w:pPr>
              <w:pStyle w:val="TabledataLeft"/>
            </w:pPr>
            <w:r w:rsidRPr="00CF44D0">
              <w:t>5</w:t>
            </w:r>
          </w:p>
        </w:tc>
        <w:tc>
          <w:tcPr>
            <w:tcW w:w="0" w:type="auto"/>
            <w:hideMark/>
          </w:tcPr>
          <w:p w14:paraId="613DFE8D" w14:textId="77777777" w:rsidR="00CF44D0" w:rsidRPr="00CF44D0" w:rsidRDefault="00CF44D0" w:rsidP="008814C7">
            <w:pPr>
              <w:pStyle w:val="TabledataCentered"/>
            </w:pPr>
            <w:r w:rsidRPr="00CF44D0">
              <w:t>M</w:t>
            </w:r>
          </w:p>
        </w:tc>
        <w:tc>
          <w:tcPr>
            <w:tcW w:w="0" w:type="auto"/>
            <w:hideMark/>
          </w:tcPr>
          <w:p w14:paraId="225B4CFA" w14:textId="77777777" w:rsidR="00CF44D0" w:rsidRPr="00CF44D0" w:rsidRDefault="00CF44D0" w:rsidP="00CF44D0">
            <w:pPr>
              <w:pStyle w:val="TabledataLeft"/>
            </w:pPr>
            <w:r w:rsidRPr="00CF44D0">
              <w:t>Whatever you're eating</w:t>
            </w:r>
          </w:p>
        </w:tc>
        <w:tc>
          <w:tcPr>
            <w:tcW w:w="0" w:type="auto"/>
            <w:hideMark/>
          </w:tcPr>
          <w:p w14:paraId="23A4DFEC" w14:textId="77777777" w:rsidR="00CF44D0" w:rsidRPr="00CF44D0" w:rsidRDefault="00CF44D0" w:rsidP="00CF44D0">
            <w:pPr>
              <w:pStyle w:val="TabledataLeft"/>
            </w:pPr>
            <w:r w:rsidRPr="00CF44D0">
              <w:t>Mooch</w:t>
            </w:r>
          </w:p>
        </w:tc>
        <w:tc>
          <w:tcPr>
            <w:tcW w:w="0" w:type="auto"/>
            <w:hideMark/>
          </w:tcPr>
          <w:p w14:paraId="072F370E" w14:textId="77777777" w:rsidR="00CF44D0" w:rsidRPr="00CF44D0" w:rsidRDefault="00CF44D0" w:rsidP="00CF44D0">
            <w:pPr>
              <w:pStyle w:val="TabledataLeft"/>
            </w:pPr>
            <w:r w:rsidRPr="00CF44D0">
              <w:t>Your couch</w:t>
            </w:r>
          </w:p>
        </w:tc>
      </w:tr>
      <w:tr w:rsidR="00CF44D0" w:rsidRPr="00CF44D0" w14:paraId="7D37725F" w14:textId="77777777" w:rsidTr="00CF44D0">
        <w:trPr>
          <w:trHeight w:val="360"/>
          <w:jc w:val="center"/>
        </w:trPr>
        <w:tc>
          <w:tcPr>
            <w:tcW w:w="0" w:type="auto"/>
            <w:hideMark/>
          </w:tcPr>
          <w:p w14:paraId="2BE7A06F" w14:textId="77777777" w:rsidR="00CF44D0" w:rsidRPr="00CF44D0" w:rsidRDefault="00CF44D0" w:rsidP="00CF44D0">
            <w:pPr>
              <w:pStyle w:val="TabledataLeft"/>
            </w:pPr>
            <w:r w:rsidRPr="00CF44D0">
              <w:t>Gnorville</w:t>
            </w:r>
          </w:p>
        </w:tc>
        <w:tc>
          <w:tcPr>
            <w:tcW w:w="0" w:type="auto"/>
            <w:hideMark/>
          </w:tcPr>
          <w:p w14:paraId="70027EF0" w14:textId="77777777" w:rsidR="00CF44D0" w:rsidRPr="00CF44D0" w:rsidRDefault="00CF44D0" w:rsidP="00CF44D0">
            <w:pPr>
              <w:pStyle w:val="TabledataLeft"/>
            </w:pPr>
            <w:r w:rsidRPr="00CF44D0">
              <w:t>8</w:t>
            </w:r>
          </w:p>
        </w:tc>
        <w:tc>
          <w:tcPr>
            <w:tcW w:w="0" w:type="auto"/>
            <w:hideMark/>
          </w:tcPr>
          <w:p w14:paraId="2ACCBB5E" w14:textId="77777777" w:rsidR="00CF44D0" w:rsidRPr="00CF44D0" w:rsidRDefault="00CF44D0" w:rsidP="008814C7">
            <w:pPr>
              <w:pStyle w:val="TabledataCentered"/>
            </w:pPr>
            <w:r w:rsidRPr="00CF44D0">
              <w:t>M</w:t>
            </w:r>
          </w:p>
        </w:tc>
        <w:tc>
          <w:tcPr>
            <w:tcW w:w="0" w:type="auto"/>
            <w:hideMark/>
          </w:tcPr>
          <w:p w14:paraId="0B3CDA7F" w14:textId="77777777" w:rsidR="00CF44D0" w:rsidRPr="00CF44D0" w:rsidRDefault="00CF44D0" w:rsidP="00CF44D0">
            <w:pPr>
              <w:pStyle w:val="TabledataLeft"/>
            </w:pPr>
            <w:r w:rsidRPr="00CF44D0">
              <w:t>M&amp;Ms</w:t>
            </w:r>
          </w:p>
        </w:tc>
        <w:tc>
          <w:tcPr>
            <w:tcW w:w="0" w:type="auto"/>
            <w:hideMark/>
          </w:tcPr>
          <w:p w14:paraId="3896E958" w14:textId="77777777" w:rsidR="00CF44D0" w:rsidRPr="00CF44D0" w:rsidRDefault="00CF44D0" w:rsidP="00CF44D0">
            <w:pPr>
              <w:pStyle w:val="TabledataLeft"/>
            </w:pPr>
            <w:r w:rsidRPr="00CF44D0">
              <w:t>Rebel</w:t>
            </w:r>
          </w:p>
        </w:tc>
        <w:tc>
          <w:tcPr>
            <w:tcW w:w="0" w:type="auto"/>
            <w:hideMark/>
          </w:tcPr>
          <w:p w14:paraId="10829915" w14:textId="77777777" w:rsidR="00CF44D0" w:rsidRPr="00CF44D0" w:rsidRDefault="00CF44D0" w:rsidP="00CF44D0">
            <w:pPr>
              <w:pStyle w:val="TabledataLeft"/>
            </w:pPr>
            <w:r w:rsidRPr="00CF44D0">
              <w:t>Memphis</w:t>
            </w:r>
          </w:p>
        </w:tc>
      </w:tr>
      <w:tr w:rsidR="00CF44D0" w:rsidRPr="00CF44D0" w14:paraId="19DA4E26" w14:textId="77777777" w:rsidTr="00CF44D0">
        <w:trPr>
          <w:trHeight w:val="360"/>
          <w:jc w:val="center"/>
        </w:trPr>
        <w:tc>
          <w:tcPr>
            <w:tcW w:w="0" w:type="auto"/>
            <w:hideMark/>
          </w:tcPr>
          <w:p w14:paraId="532BAC1C" w14:textId="77777777" w:rsidR="00CF44D0" w:rsidRPr="00CF44D0" w:rsidRDefault="00CF44D0" w:rsidP="00CF44D0">
            <w:pPr>
              <w:pStyle w:val="TabledataLeft"/>
            </w:pPr>
            <w:r w:rsidRPr="00CF44D0">
              <w:t>Godfrey</w:t>
            </w:r>
          </w:p>
        </w:tc>
        <w:tc>
          <w:tcPr>
            <w:tcW w:w="0" w:type="auto"/>
            <w:hideMark/>
          </w:tcPr>
          <w:p w14:paraId="4D7682EA" w14:textId="77777777" w:rsidR="00CF44D0" w:rsidRPr="00CF44D0" w:rsidRDefault="00CF44D0" w:rsidP="00CF44D0">
            <w:pPr>
              <w:pStyle w:val="TabledataLeft"/>
            </w:pPr>
            <w:r w:rsidRPr="00CF44D0">
              <w:t>7</w:t>
            </w:r>
          </w:p>
        </w:tc>
        <w:tc>
          <w:tcPr>
            <w:tcW w:w="0" w:type="auto"/>
            <w:hideMark/>
          </w:tcPr>
          <w:p w14:paraId="5689358E" w14:textId="77777777" w:rsidR="00CF44D0" w:rsidRPr="00CF44D0" w:rsidRDefault="00CF44D0" w:rsidP="008814C7">
            <w:pPr>
              <w:pStyle w:val="TabledataCentered"/>
            </w:pPr>
            <w:r w:rsidRPr="00CF44D0">
              <w:t>M</w:t>
            </w:r>
          </w:p>
        </w:tc>
        <w:tc>
          <w:tcPr>
            <w:tcW w:w="0" w:type="auto"/>
            <w:hideMark/>
          </w:tcPr>
          <w:p w14:paraId="68D86DA9" w14:textId="77777777" w:rsidR="00CF44D0" w:rsidRPr="00CF44D0" w:rsidRDefault="00CF44D0" w:rsidP="00CF44D0">
            <w:pPr>
              <w:pStyle w:val="TabledataLeft"/>
            </w:pPr>
            <w:r w:rsidRPr="00CF44D0">
              <w:t>Easter candy</w:t>
            </w:r>
          </w:p>
        </w:tc>
        <w:tc>
          <w:tcPr>
            <w:tcW w:w="0" w:type="auto"/>
            <w:hideMark/>
          </w:tcPr>
          <w:p w14:paraId="51F3EDDF" w14:textId="77777777" w:rsidR="00CF44D0" w:rsidRPr="00CF44D0" w:rsidRDefault="00CF44D0" w:rsidP="00CF44D0">
            <w:pPr>
              <w:pStyle w:val="TabledataLeft"/>
            </w:pPr>
            <w:r w:rsidRPr="00CF44D0">
              <w:t>Artistic</w:t>
            </w:r>
          </w:p>
        </w:tc>
        <w:tc>
          <w:tcPr>
            <w:tcW w:w="0" w:type="auto"/>
            <w:hideMark/>
          </w:tcPr>
          <w:p w14:paraId="15F9590F" w14:textId="77777777" w:rsidR="00CF44D0" w:rsidRPr="00CF44D0" w:rsidRDefault="00CF44D0" w:rsidP="00CF44D0">
            <w:pPr>
              <w:pStyle w:val="TabledataLeft"/>
            </w:pPr>
            <w:r w:rsidRPr="00CF44D0">
              <w:t>Dublin</w:t>
            </w:r>
          </w:p>
        </w:tc>
      </w:tr>
      <w:tr w:rsidR="00CF44D0" w:rsidRPr="00CF44D0" w14:paraId="169F4778" w14:textId="77777777" w:rsidTr="00CF44D0">
        <w:trPr>
          <w:trHeight w:val="360"/>
          <w:jc w:val="center"/>
        </w:trPr>
        <w:tc>
          <w:tcPr>
            <w:tcW w:w="0" w:type="auto"/>
            <w:hideMark/>
          </w:tcPr>
          <w:p w14:paraId="66F4B609" w14:textId="77777777" w:rsidR="00CF44D0" w:rsidRPr="00CF44D0" w:rsidRDefault="00CF44D0" w:rsidP="00CF44D0">
            <w:pPr>
              <w:pStyle w:val="TabledataLeft"/>
            </w:pPr>
            <w:r w:rsidRPr="00CF44D0">
              <w:t>Godiva</w:t>
            </w:r>
          </w:p>
        </w:tc>
        <w:tc>
          <w:tcPr>
            <w:tcW w:w="0" w:type="auto"/>
            <w:hideMark/>
          </w:tcPr>
          <w:p w14:paraId="54F853E1" w14:textId="77777777" w:rsidR="00CF44D0" w:rsidRPr="00CF44D0" w:rsidRDefault="00CF44D0" w:rsidP="00CF44D0">
            <w:pPr>
              <w:pStyle w:val="TabledataLeft"/>
            </w:pPr>
            <w:r w:rsidRPr="00CF44D0">
              <w:t>7</w:t>
            </w:r>
          </w:p>
        </w:tc>
        <w:tc>
          <w:tcPr>
            <w:tcW w:w="0" w:type="auto"/>
            <w:hideMark/>
          </w:tcPr>
          <w:p w14:paraId="55B6CC0F" w14:textId="77777777" w:rsidR="00CF44D0" w:rsidRPr="00CF44D0" w:rsidRDefault="00CF44D0" w:rsidP="008814C7">
            <w:pPr>
              <w:pStyle w:val="TabledataCentered"/>
            </w:pPr>
            <w:r w:rsidRPr="00CF44D0">
              <w:t>F</w:t>
            </w:r>
          </w:p>
        </w:tc>
        <w:tc>
          <w:tcPr>
            <w:tcW w:w="0" w:type="auto"/>
            <w:hideMark/>
          </w:tcPr>
          <w:p w14:paraId="60BF35D0" w14:textId="77777777" w:rsidR="00CF44D0" w:rsidRPr="00CF44D0" w:rsidRDefault="00CF44D0" w:rsidP="00CF44D0">
            <w:pPr>
              <w:pStyle w:val="TabledataLeft"/>
            </w:pPr>
            <w:r w:rsidRPr="00CF44D0">
              <w:t>Chocolate</w:t>
            </w:r>
          </w:p>
        </w:tc>
        <w:tc>
          <w:tcPr>
            <w:tcW w:w="0" w:type="auto"/>
            <w:hideMark/>
          </w:tcPr>
          <w:p w14:paraId="228048A7" w14:textId="77777777" w:rsidR="00CF44D0" w:rsidRPr="00CF44D0" w:rsidRDefault="00CF44D0" w:rsidP="00CF44D0">
            <w:pPr>
              <w:pStyle w:val="TabledataLeft"/>
            </w:pPr>
            <w:r w:rsidRPr="00CF44D0">
              <w:t>Compassionate</w:t>
            </w:r>
          </w:p>
        </w:tc>
        <w:tc>
          <w:tcPr>
            <w:tcW w:w="0" w:type="auto"/>
            <w:hideMark/>
          </w:tcPr>
          <w:p w14:paraId="2E6FEB36" w14:textId="77777777" w:rsidR="00CF44D0" w:rsidRPr="00CF44D0" w:rsidRDefault="00CF44D0" w:rsidP="00CF44D0">
            <w:pPr>
              <w:pStyle w:val="TabledataLeft"/>
            </w:pPr>
            <w:r w:rsidRPr="00CF44D0">
              <w:t>Coventry</w:t>
            </w:r>
          </w:p>
        </w:tc>
      </w:tr>
      <w:tr w:rsidR="00CF44D0" w:rsidRPr="00CF44D0" w14:paraId="2D9DAA9A" w14:textId="77777777" w:rsidTr="00CF44D0">
        <w:trPr>
          <w:trHeight w:val="360"/>
          <w:jc w:val="center"/>
        </w:trPr>
        <w:tc>
          <w:tcPr>
            <w:tcW w:w="0" w:type="auto"/>
            <w:hideMark/>
          </w:tcPr>
          <w:p w14:paraId="778579B1" w14:textId="77777777" w:rsidR="00CF44D0" w:rsidRPr="00CF44D0" w:rsidRDefault="00CF44D0" w:rsidP="00CF44D0">
            <w:pPr>
              <w:pStyle w:val="TabledataLeft"/>
            </w:pPr>
            <w:r w:rsidRPr="00CF44D0">
              <w:t>Gonzalez</w:t>
            </w:r>
          </w:p>
        </w:tc>
        <w:tc>
          <w:tcPr>
            <w:tcW w:w="0" w:type="auto"/>
            <w:hideMark/>
          </w:tcPr>
          <w:p w14:paraId="569A76DB" w14:textId="77777777" w:rsidR="00CF44D0" w:rsidRPr="00CF44D0" w:rsidRDefault="00CF44D0" w:rsidP="00CF44D0">
            <w:pPr>
              <w:pStyle w:val="TabledataLeft"/>
            </w:pPr>
            <w:r w:rsidRPr="00CF44D0">
              <w:t>5</w:t>
            </w:r>
          </w:p>
        </w:tc>
        <w:tc>
          <w:tcPr>
            <w:tcW w:w="0" w:type="auto"/>
            <w:hideMark/>
          </w:tcPr>
          <w:p w14:paraId="7ECE9DA0" w14:textId="77777777" w:rsidR="00CF44D0" w:rsidRPr="00CF44D0" w:rsidRDefault="00CF44D0" w:rsidP="008814C7">
            <w:pPr>
              <w:pStyle w:val="TabledataCentered"/>
            </w:pPr>
            <w:r w:rsidRPr="00CF44D0">
              <w:t>M</w:t>
            </w:r>
          </w:p>
        </w:tc>
        <w:tc>
          <w:tcPr>
            <w:tcW w:w="0" w:type="auto"/>
            <w:hideMark/>
          </w:tcPr>
          <w:p w14:paraId="5781FCCF" w14:textId="77777777" w:rsidR="00CF44D0" w:rsidRPr="00CF44D0" w:rsidRDefault="00CF44D0" w:rsidP="00CF44D0">
            <w:pPr>
              <w:pStyle w:val="TabledataLeft"/>
            </w:pPr>
            <w:r w:rsidRPr="00CF44D0">
              <w:t>Quiche</w:t>
            </w:r>
          </w:p>
        </w:tc>
        <w:tc>
          <w:tcPr>
            <w:tcW w:w="0" w:type="auto"/>
            <w:hideMark/>
          </w:tcPr>
          <w:p w14:paraId="30CC6A71" w14:textId="77777777" w:rsidR="00CF44D0" w:rsidRPr="00CF44D0" w:rsidRDefault="00CF44D0" w:rsidP="00CF44D0">
            <w:pPr>
              <w:pStyle w:val="TabledataLeft"/>
            </w:pPr>
            <w:r w:rsidRPr="00CF44D0">
              <w:t>Genius</w:t>
            </w:r>
          </w:p>
        </w:tc>
        <w:tc>
          <w:tcPr>
            <w:tcW w:w="0" w:type="auto"/>
            <w:hideMark/>
          </w:tcPr>
          <w:p w14:paraId="2D1C3157" w14:textId="77777777" w:rsidR="00CF44D0" w:rsidRPr="00CF44D0" w:rsidRDefault="00CF44D0" w:rsidP="00CF44D0">
            <w:pPr>
              <w:pStyle w:val="TabledataLeft"/>
            </w:pPr>
            <w:r w:rsidRPr="00CF44D0">
              <w:t>The Laboratory</w:t>
            </w:r>
          </w:p>
        </w:tc>
      </w:tr>
      <w:tr w:rsidR="00CF44D0" w:rsidRPr="00CF44D0" w14:paraId="5D8C24C1" w14:textId="77777777" w:rsidTr="00CF44D0">
        <w:trPr>
          <w:trHeight w:val="360"/>
          <w:jc w:val="center"/>
        </w:trPr>
        <w:tc>
          <w:tcPr>
            <w:tcW w:w="0" w:type="auto"/>
            <w:hideMark/>
          </w:tcPr>
          <w:p w14:paraId="14A6A12D" w14:textId="77777777" w:rsidR="00CF44D0" w:rsidRPr="00CF44D0" w:rsidRDefault="00CF44D0" w:rsidP="00CF44D0">
            <w:pPr>
              <w:pStyle w:val="TabledataLeft"/>
            </w:pPr>
            <w:r w:rsidRPr="00CF44D0">
              <w:t>Guinevere</w:t>
            </w:r>
          </w:p>
        </w:tc>
        <w:tc>
          <w:tcPr>
            <w:tcW w:w="0" w:type="auto"/>
            <w:hideMark/>
          </w:tcPr>
          <w:p w14:paraId="5781FCE9" w14:textId="77777777" w:rsidR="00CF44D0" w:rsidRPr="00CF44D0" w:rsidRDefault="00CF44D0" w:rsidP="00CF44D0">
            <w:pPr>
              <w:pStyle w:val="TabledataLeft"/>
            </w:pPr>
            <w:r w:rsidRPr="00CF44D0">
              <w:t>7</w:t>
            </w:r>
          </w:p>
        </w:tc>
        <w:tc>
          <w:tcPr>
            <w:tcW w:w="0" w:type="auto"/>
            <w:hideMark/>
          </w:tcPr>
          <w:p w14:paraId="30D04E03" w14:textId="77777777" w:rsidR="00CF44D0" w:rsidRPr="00CF44D0" w:rsidRDefault="00CF44D0" w:rsidP="008814C7">
            <w:pPr>
              <w:pStyle w:val="TabledataCentered"/>
            </w:pPr>
            <w:r w:rsidRPr="00CF44D0">
              <w:t>F</w:t>
            </w:r>
          </w:p>
        </w:tc>
        <w:tc>
          <w:tcPr>
            <w:tcW w:w="0" w:type="auto"/>
            <w:hideMark/>
          </w:tcPr>
          <w:p w14:paraId="424D9AFD" w14:textId="77777777" w:rsidR="00CF44D0" w:rsidRPr="00CF44D0" w:rsidRDefault="00CF44D0" w:rsidP="00CF44D0">
            <w:pPr>
              <w:pStyle w:val="TabledataLeft"/>
            </w:pPr>
            <w:r w:rsidRPr="00CF44D0">
              <w:t>Twizzler</w:t>
            </w:r>
          </w:p>
        </w:tc>
        <w:tc>
          <w:tcPr>
            <w:tcW w:w="0" w:type="auto"/>
            <w:hideMark/>
          </w:tcPr>
          <w:p w14:paraId="363FA3D8" w14:textId="77777777" w:rsidR="00CF44D0" w:rsidRPr="00CF44D0" w:rsidRDefault="00CF44D0" w:rsidP="00CF44D0">
            <w:pPr>
              <w:pStyle w:val="TabledataLeft"/>
            </w:pPr>
            <w:r w:rsidRPr="00CF44D0">
              <w:t>Fashionista</w:t>
            </w:r>
          </w:p>
        </w:tc>
        <w:tc>
          <w:tcPr>
            <w:tcW w:w="0" w:type="auto"/>
            <w:hideMark/>
          </w:tcPr>
          <w:p w14:paraId="427D5755" w14:textId="77777777" w:rsidR="00CF44D0" w:rsidRPr="00CF44D0" w:rsidRDefault="00CF44D0" w:rsidP="00CF44D0">
            <w:pPr>
              <w:pStyle w:val="TabledataLeft"/>
            </w:pPr>
            <w:r w:rsidRPr="00CF44D0">
              <w:t>New York</w:t>
            </w:r>
          </w:p>
        </w:tc>
      </w:tr>
      <w:tr w:rsidR="00CF44D0" w:rsidRPr="00CF44D0" w14:paraId="677C7E01" w14:textId="77777777" w:rsidTr="00CF44D0">
        <w:trPr>
          <w:trHeight w:val="360"/>
          <w:jc w:val="center"/>
        </w:trPr>
        <w:tc>
          <w:tcPr>
            <w:tcW w:w="0" w:type="auto"/>
            <w:hideMark/>
          </w:tcPr>
          <w:p w14:paraId="646AE7E3" w14:textId="77777777" w:rsidR="00CF44D0" w:rsidRPr="00CF44D0" w:rsidRDefault="00CF44D0" w:rsidP="00CF44D0">
            <w:pPr>
              <w:pStyle w:val="TabledataLeft"/>
            </w:pPr>
            <w:r w:rsidRPr="00CF44D0">
              <w:t>Guiseppe</w:t>
            </w:r>
          </w:p>
        </w:tc>
        <w:tc>
          <w:tcPr>
            <w:tcW w:w="0" w:type="auto"/>
            <w:hideMark/>
          </w:tcPr>
          <w:p w14:paraId="744EDF41" w14:textId="77777777" w:rsidR="00CF44D0" w:rsidRPr="00CF44D0" w:rsidRDefault="00CF44D0" w:rsidP="00CF44D0">
            <w:pPr>
              <w:pStyle w:val="TabledataLeft"/>
            </w:pPr>
            <w:r w:rsidRPr="00CF44D0">
              <w:t>6</w:t>
            </w:r>
          </w:p>
        </w:tc>
        <w:tc>
          <w:tcPr>
            <w:tcW w:w="0" w:type="auto"/>
            <w:hideMark/>
          </w:tcPr>
          <w:p w14:paraId="10D7C11E" w14:textId="77777777" w:rsidR="00CF44D0" w:rsidRPr="00CF44D0" w:rsidRDefault="00CF44D0" w:rsidP="008814C7">
            <w:pPr>
              <w:pStyle w:val="TabledataCentered"/>
            </w:pPr>
            <w:r w:rsidRPr="00CF44D0">
              <w:t>M</w:t>
            </w:r>
          </w:p>
        </w:tc>
        <w:tc>
          <w:tcPr>
            <w:tcW w:w="0" w:type="auto"/>
            <w:hideMark/>
          </w:tcPr>
          <w:p w14:paraId="40186328" w14:textId="77777777" w:rsidR="00CF44D0" w:rsidRPr="00CF44D0" w:rsidRDefault="00CF44D0" w:rsidP="00CF44D0">
            <w:pPr>
              <w:pStyle w:val="TabledataLeft"/>
            </w:pPr>
            <w:r w:rsidRPr="00CF44D0">
              <w:t>Taco Supreme</w:t>
            </w:r>
          </w:p>
        </w:tc>
        <w:tc>
          <w:tcPr>
            <w:tcW w:w="0" w:type="auto"/>
            <w:hideMark/>
          </w:tcPr>
          <w:p w14:paraId="02A0C569" w14:textId="77777777" w:rsidR="00CF44D0" w:rsidRPr="00CF44D0" w:rsidRDefault="00CF44D0" w:rsidP="00CF44D0">
            <w:pPr>
              <w:pStyle w:val="TabledataLeft"/>
            </w:pPr>
            <w:r w:rsidRPr="00CF44D0">
              <w:t>Friendly</w:t>
            </w:r>
          </w:p>
        </w:tc>
        <w:tc>
          <w:tcPr>
            <w:tcW w:w="0" w:type="auto"/>
            <w:hideMark/>
          </w:tcPr>
          <w:p w14:paraId="6CC1F262" w14:textId="77777777" w:rsidR="00CF44D0" w:rsidRPr="00CF44D0" w:rsidRDefault="00CF44D0" w:rsidP="00CF44D0">
            <w:pPr>
              <w:pStyle w:val="TabledataLeft"/>
            </w:pPr>
            <w:r w:rsidRPr="00CF44D0">
              <w:t>Miami</w:t>
            </w:r>
          </w:p>
        </w:tc>
      </w:tr>
      <w:tr w:rsidR="00CF44D0" w:rsidRPr="00CF44D0" w14:paraId="7CDEF267" w14:textId="77777777" w:rsidTr="00CF44D0">
        <w:trPr>
          <w:trHeight w:val="360"/>
          <w:jc w:val="center"/>
        </w:trPr>
        <w:tc>
          <w:tcPr>
            <w:tcW w:w="0" w:type="auto"/>
            <w:hideMark/>
          </w:tcPr>
          <w:p w14:paraId="2DFAEC91" w14:textId="77777777" w:rsidR="00CF44D0" w:rsidRPr="00CF44D0" w:rsidRDefault="00CF44D0" w:rsidP="00CF44D0">
            <w:pPr>
              <w:pStyle w:val="TabledataLeft"/>
            </w:pPr>
            <w:r w:rsidRPr="00CF44D0">
              <w:t>Gygax</w:t>
            </w:r>
          </w:p>
        </w:tc>
        <w:tc>
          <w:tcPr>
            <w:tcW w:w="0" w:type="auto"/>
            <w:hideMark/>
          </w:tcPr>
          <w:p w14:paraId="0E52485A" w14:textId="77777777" w:rsidR="00CF44D0" w:rsidRPr="00CF44D0" w:rsidRDefault="00CF44D0" w:rsidP="00CF44D0">
            <w:pPr>
              <w:pStyle w:val="TabledataLeft"/>
            </w:pPr>
            <w:r w:rsidRPr="00CF44D0">
              <w:t>20</w:t>
            </w:r>
          </w:p>
        </w:tc>
        <w:tc>
          <w:tcPr>
            <w:tcW w:w="0" w:type="auto"/>
            <w:hideMark/>
          </w:tcPr>
          <w:p w14:paraId="05AE57BA" w14:textId="77777777" w:rsidR="00CF44D0" w:rsidRPr="00CF44D0" w:rsidRDefault="00CF44D0" w:rsidP="008814C7">
            <w:pPr>
              <w:pStyle w:val="TabledataCentered"/>
            </w:pPr>
            <w:r w:rsidRPr="00CF44D0">
              <w:t>M</w:t>
            </w:r>
          </w:p>
        </w:tc>
        <w:tc>
          <w:tcPr>
            <w:tcW w:w="0" w:type="auto"/>
            <w:hideMark/>
          </w:tcPr>
          <w:p w14:paraId="0C682270" w14:textId="77777777" w:rsidR="00CF44D0" w:rsidRPr="00CF44D0" w:rsidRDefault="00CF44D0" w:rsidP="00CF44D0">
            <w:pPr>
              <w:pStyle w:val="TabledataLeft"/>
            </w:pPr>
            <w:r w:rsidRPr="00CF44D0">
              <w:t>Doritos</w:t>
            </w:r>
          </w:p>
        </w:tc>
        <w:tc>
          <w:tcPr>
            <w:tcW w:w="0" w:type="auto"/>
            <w:hideMark/>
          </w:tcPr>
          <w:p w14:paraId="11FDC814" w14:textId="77777777" w:rsidR="00CF44D0" w:rsidRPr="00CF44D0" w:rsidRDefault="00CF44D0" w:rsidP="00CF44D0">
            <w:pPr>
              <w:pStyle w:val="TabledataLeft"/>
            </w:pPr>
            <w:r w:rsidRPr="00CF44D0">
              <w:t>Rules lawyer</w:t>
            </w:r>
          </w:p>
        </w:tc>
        <w:tc>
          <w:tcPr>
            <w:tcW w:w="0" w:type="auto"/>
            <w:hideMark/>
          </w:tcPr>
          <w:p w14:paraId="4FF1733E" w14:textId="77777777" w:rsidR="00CF44D0" w:rsidRPr="00CF44D0" w:rsidRDefault="00CF44D0" w:rsidP="00CF44D0">
            <w:pPr>
              <w:pStyle w:val="TabledataLeft"/>
            </w:pPr>
            <w:r w:rsidRPr="00CF44D0">
              <w:t>Samarkand</w:t>
            </w:r>
          </w:p>
        </w:tc>
      </w:tr>
    </w:tbl>
    <w:p w14:paraId="1006544E" w14:textId="77777777" w:rsidR="00B6274B" w:rsidRDefault="00B6274B" w:rsidP="00D367D6"/>
    <w:p w14:paraId="5DDCE39D" w14:textId="77777777" w:rsidR="00B6274B" w:rsidRDefault="00B6274B" w:rsidP="00D367D6"/>
    <w:p w14:paraId="7E14EF79" w14:textId="77777777" w:rsidR="00B6274B" w:rsidRDefault="00B6274B">
      <w:pPr>
        <w:sectPr w:rsidR="00B6274B" w:rsidSect="00CF44D0">
          <w:headerReference w:type="default" r:id="rId28"/>
          <w:footerReference w:type="default" r:id="rId29"/>
          <w:headerReference w:type="first" r:id="rId30"/>
          <w:footerReference w:type="first" r:id="rId31"/>
          <w:pgSz w:w="15840" w:h="12240" w:orient="landscape" w:code="1"/>
          <w:pgMar w:top="2160" w:right="1440" w:bottom="1440" w:left="1440" w:header="720" w:footer="1080" w:gutter="0"/>
          <w:cols w:space="720"/>
          <w:titlePg/>
          <w:docGrid w:linePitch="326"/>
        </w:sectPr>
      </w:pPr>
    </w:p>
    <w:p w14:paraId="0433F550" w14:textId="77777777" w:rsidR="00AB6141" w:rsidRDefault="00AB6141" w:rsidP="004F572F">
      <w:pPr>
        <w:pStyle w:val="Figure-keepwithcaption"/>
      </w:pPr>
      <w:bookmarkStart w:id="43" w:name="_Toc263689640"/>
      <w:r>
        <w:rPr>
          <w:noProof/>
        </w:rPr>
        <w:drawing>
          <wp:inline distT="0" distB="0" distL="0" distR="0" wp14:anchorId="41CBDB74" wp14:editId="44AED253">
            <wp:extent cx="2865755" cy="4422140"/>
            <wp:effectExtent l="19050" t="19050" r="10795" b="16510"/>
            <wp:docPr id="3" name="Picture 3" descr="candy_squirrel_rgesi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dy_squirrel_rgesicki"/>
                    <pic:cNvPicPr>
                      <a:picLocks noChangeAspect="1" noChangeArrowheads="1"/>
                    </pic:cNvPicPr>
                  </pic:nvPicPr>
                  <pic:blipFill>
                    <a:blip r:embed="rId32">
                      <a:extLst>
                        <a:ext uri="{28A0092B-C50C-407E-A947-70E740481C1C}">
                          <a14:useLocalDpi xmlns:a14="http://schemas.microsoft.com/office/drawing/2010/main" val="0"/>
                        </a:ext>
                      </a:extLst>
                    </a:blip>
                    <a:srcRect l="11143" t="3618" r="20760" b="17143"/>
                    <a:stretch>
                      <a:fillRect/>
                    </a:stretch>
                  </pic:blipFill>
                  <pic:spPr bwMode="auto">
                    <a:xfrm>
                      <a:off x="0" y="0"/>
                      <a:ext cx="2865755" cy="4422140"/>
                    </a:xfrm>
                    <a:prstGeom prst="rect">
                      <a:avLst/>
                    </a:prstGeom>
                    <a:noFill/>
                    <a:ln>
                      <a:solidFill>
                        <a:schemeClr val="tx1"/>
                      </a:solidFill>
                    </a:ln>
                  </pic:spPr>
                </pic:pic>
              </a:graphicData>
            </a:graphic>
          </wp:inline>
        </w:drawing>
      </w:r>
    </w:p>
    <w:p w14:paraId="5856B762" w14:textId="77777777" w:rsidR="00AB6141" w:rsidRDefault="004F572F" w:rsidP="004F572F">
      <w:pPr>
        <w:pStyle w:val="Figurecaption"/>
      </w:pPr>
      <w:bookmarkStart w:id="44" w:name="_Toc68615860"/>
      <w:r>
        <w:t xml:space="preserve">Figure A. </w:t>
      </w:r>
      <w:r w:rsidR="00471483">
        <w:rPr>
          <w:noProof/>
        </w:rPr>
        <w:fldChar w:fldCharType="begin"/>
      </w:r>
      <w:r w:rsidR="00471483">
        <w:rPr>
          <w:noProof/>
        </w:rPr>
        <w:instrText xml:space="preserve"> SEQ Figure_A. \* ARABIC </w:instrText>
      </w:r>
      <w:r w:rsidR="00471483">
        <w:rPr>
          <w:noProof/>
        </w:rPr>
        <w:fldChar w:fldCharType="separate"/>
      </w:r>
      <w:r w:rsidR="008B189B">
        <w:rPr>
          <w:noProof/>
        </w:rPr>
        <w:t>1</w:t>
      </w:r>
      <w:r w:rsidR="00471483">
        <w:rPr>
          <w:noProof/>
        </w:rPr>
        <w:fldChar w:fldCharType="end"/>
      </w:r>
      <w:r>
        <w:t xml:space="preserve"> </w:t>
      </w:r>
      <w:r w:rsidR="00AB6141">
        <w:t xml:space="preserve"> Campus Gnu Godfrey, enjoying the spoils of an Easter egg hunt. (Photo: Regina Gesicki. Used with permission.)</w:t>
      </w:r>
      <w:bookmarkEnd w:id="44"/>
    </w:p>
    <w:p w14:paraId="11C602B8" w14:textId="77777777" w:rsidR="002A6C63" w:rsidRDefault="002A6C63" w:rsidP="004F572F">
      <w:pPr>
        <w:pStyle w:val="Caption"/>
      </w:pPr>
      <w:r>
        <w:br w:type="page"/>
      </w:r>
    </w:p>
    <w:p w14:paraId="746317B2" w14:textId="77777777" w:rsidR="00AB6141" w:rsidRDefault="00AB6141" w:rsidP="00AB6141"/>
    <w:p w14:paraId="1890F31D" w14:textId="77777777" w:rsidR="00B6274B" w:rsidRDefault="00B6274B" w:rsidP="00251D3A">
      <w:pPr>
        <w:pStyle w:val="ChaptertitleonToC"/>
      </w:pPr>
      <w:bookmarkStart w:id="45" w:name="_Toc68615856"/>
      <w:r w:rsidRPr="00826CED">
        <w:t>Bibliography</w:t>
      </w:r>
      <w:bookmarkEnd w:id="43"/>
      <w:bookmarkEnd w:id="45"/>
    </w:p>
    <w:p w14:paraId="0BCB654C" w14:textId="77777777" w:rsidR="00B6274B" w:rsidRPr="00826CED" w:rsidRDefault="00B6274B" w:rsidP="00E4721D">
      <w:pPr>
        <w:pStyle w:val="Bibliography"/>
      </w:pPr>
      <w:r w:rsidRPr="00826CED">
        <w:t xml:space="preserve">1. G. Galmira, Gnus and the </w:t>
      </w:r>
      <w:r w:rsidRPr="00E4721D">
        <w:t>military</w:t>
      </w:r>
      <w:r w:rsidRPr="00826CED">
        <w:t xml:space="preserve"> – a secret conspiracy? Growing Towards Gnu, III(7): 22–183 (September 1998).</w:t>
      </w:r>
    </w:p>
    <w:p w14:paraId="14F9CC36" w14:textId="77777777" w:rsidR="00B6274B" w:rsidRPr="00826CED" w:rsidRDefault="00B6274B" w:rsidP="00826CED">
      <w:pPr>
        <w:pStyle w:val="Bibliography"/>
      </w:pPr>
      <w:r w:rsidRPr="00826CED">
        <w:t>2. G. Gloonston, Newly discovered gnus: The LoG. Growing Towards Gnu, II(12): 23–57 (March 1998).</w:t>
      </w:r>
    </w:p>
    <w:p w14:paraId="4E1BDE8D" w14:textId="77777777" w:rsidR="00B6274B" w:rsidRPr="00826CED" w:rsidRDefault="00B6274B" w:rsidP="00826CED">
      <w:pPr>
        <w:pStyle w:val="Bibliography"/>
      </w:pPr>
      <w:r w:rsidRPr="00826CED">
        <w:t>3. Gnus and Y. T. A. of Being New, Gerry Ganston and Gary Greenfield, volume I. Grapping Books, NY (August 1998).</w:t>
      </w:r>
    </w:p>
    <w:p w14:paraId="1E35A423" w14:textId="77777777" w:rsidR="00B6274B" w:rsidRPr="00826CED" w:rsidRDefault="00B6274B" w:rsidP="00826CED">
      <w:pPr>
        <w:pStyle w:val="Bibliography"/>
      </w:pPr>
      <w:r w:rsidRPr="00826CED">
        <w:t>4. G. Greenfield, Getting to Know Gnu. Ph.D. thesis, Geoffrey Garfield School of Gnus (August 1996).</w:t>
      </w:r>
    </w:p>
    <w:p w14:paraId="0AE68F2F" w14:textId="77777777" w:rsidR="00B6274B" w:rsidRDefault="00B6274B" w:rsidP="00826CED"/>
    <w:sectPr w:rsidR="00B6274B" w:rsidSect="00400A5E">
      <w:headerReference w:type="default" r:id="rId33"/>
      <w:footerReference w:type="default" r:id="rId34"/>
      <w:pgSz w:w="12240" w:h="15840"/>
      <w:pgMar w:top="1440" w:right="1440" w:bottom="1440" w:left="2160" w:header="72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DE231" w14:textId="77777777" w:rsidR="004D6898" w:rsidRDefault="004D6898">
      <w:r>
        <w:separator/>
      </w:r>
    </w:p>
  </w:endnote>
  <w:endnote w:type="continuationSeparator" w:id="0">
    <w:p w14:paraId="21ED9A1D" w14:textId="77777777" w:rsidR="004D6898" w:rsidRDefault="004D6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F2E3E03-BCFE-134E-A6B4-593062160037}"/>
  </w:font>
  <w:font w:name="Times New Roman">
    <w:panose1 w:val="02020603050405020304"/>
    <w:charset w:val="00"/>
    <w:family w:val="roman"/>
    <w:pitch w:val="variable"/>
    <w:sig w:usb0="E0002EFF" w:usb1="C000785B" w:usb2="00000009" w:usb3="00000000" w:csb0="000001FF" w:csb1="00000000"/>
    <w:embedRegular r:id="rId2" w:fontKey="{AB7E4425-73B9-B048-A146-2AA78D694F3A}"/>
    <w:embedBold r:id="rId3" w:fontKey="{47237B78-5551-2D48-BFBC-3264034E8CE0}"/>
    <w:embedItalic r:id="rId4" w:fontKey="{430292C3-7328-7948-9583-D26CD72AD516}"/>
    <w:embedBoldItalic r:id="rId5" w:fontKey="{416889C4-087E-3647-8C02-39CD2F26116E}"/>
  </w:font>
  <w:font w:name="Courier New">
    <w:panose1 w:val="02070309020205020404"/>
    <w:charset w:val="00"/>
    <w:family w:val="modern"/>
    <w:pitch w:val="fixed"/>
    <w:sig w:usb0="E0002EFF" w:usb1="C0007843" w:usb2="00000009" w:usb3="00000000" w:csb0="000001FF" w:csb1="00000000"/>
    <w:embedRegular r:id="rId6" w:fontKey="{62773037-C6FF-E441-92CD-C3ABC235B862}"/>
  </w:font>
  <w:font w:name="Wingdings">
    <w:panose1 w:val="05000000000000000000"/>
    <w:charset w:val="4D"/>
    <w:family w:val="decorative"/>
    <w:pitch w:val="variable"/>
    <w:sig w:usb0="00000003" w:usb1="00000000" w:usb2="00000000" w:usb3="00000000" w:csb0="80000001" w:csb1="00000000"/>
    <w:embedRegular r:id="rId7" w:fontKey="{039770F6-C835-4549-9427-F33B87897358}"/>
  </w:font>
  <w:font w:name="Times">
    <w:altName w:val="Times"/>
    <w:panose1 w:val="00000500000000020000"/>
    <w:charset w:val="00"/>
    <w:family w:val="auto"/>
    <w:pitch w:val="variable"/>
    <w:sig w:usb0="E00002FF" w:usb1="5000205A" w:usb2="00000000" w:usb3="00000000" w:csb0="0000019F" w:csb1="00000000"/>
    <w:embedBoldItalic r:id="rId11" w:fontKey="{E675F357-4781-FE49-8E28-5BD055608963}"/>
  </w:font>
  <w:font w:name="Garamond">
    <w:panose1 w:val="02020404030301010803"/>
    <w:charset w:val="00"/>
    <w:family w:val="roman"/>
    <w:pitch w:val="variable"/>
    <w:sig w:usb0="00000287" w:usb1="00000002" w:usb2="00000000" w:usb3="00000000" w:csb0="0000009F" w:csb1="00000000"/>
    <w:embedRegular r:id="rId12" w:fontKey="{83114E5B-2AB8-6E4C-BF99-B45617B64F06}"/>
    <w:embedBold r:id="rId13" w:fontKey="{F7975BCA-836C-AF41-A7EF-320CBDD7EF14}"/>
    <w:embedItalic r:id="rId14" w:fontKey="{450DD7A5-5C54-6846-B4EA-276E9F7C5CE0}"/>
  </w:font>
  <w:font w:name="Arial">
    <w:panose1 w:val="020B0604020202020204"/>
    <w:charset w:val="00"/>
    <w:family w:val="swiss"/>
    <w:pitch w:val="variable"/>
    <w:sig w:usb0="E0002AFF" w:usb1="C0007843" w:usb2="00000009" w:usb3="00000000" w:csb0="000001FF" w:csb1="00000000"/>
    <w:embedRegular r:id="rId15" w:fontKey="{3ADCAA3D-1851-2F47-95A5-6101B4055813}"/>
    <w:embedBold r:id="rId16" w:fontKey="{94E497E0-CB23-DC4D-8B88-C0F009B223E6}"/>
  </w:font>
  <w:font w:name="Calibri">
    <w:panose1 w:val="020F0502020204030204"/>
    <w:charset w:val="00"/>
    <w:family w:val="swiss"/>
    <w:pitch w:val="variable"/>
    <w:sig w:usb0="E0002AFF" w:usb1="C000247B" w:usb2="00000009" w:usb3="00000000" w:csb0="000001FF" w:csb1="00000000"/>
    <w:embedRegular r:id="rId17" w:fontKey="{3A56F1D6-C754-1B43-B60E-B13A66C827BC}"/>
    <w:embedBold r:id="rId18" w:fontKey="{03E4FF9B-9A0D-6A4E-829A-E88E5EDE05A3}"/>
    <w:embedItalic r:id="rId19" w:fontKey="{F2AA86E7-531B-1D43-96FA-7500728A140B}"/>
  </w:font>
  <w:font w:name="Cambria">
    <w:panose1 w:val="02040503050406030204"/>
    <w:charset w:val="00"/>
    <w:family w:val="roman"/>
    <w:pitch w:val="variable"/>
    <w:sig w:usb0="E00006FF" w:usb1="420024FF" w:usb2="02000000" w:usb3="00000000" w:csb0="0000019F" w:csb1="00000000"/>
    <w:embedRegular r:id="rId20" w:fontKey="{08610542-2D4A-5142-9AD5-C725B867C0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95E04" w14:textId="77777777" w:rsidR="00E41010" w:rsidRDefault="00E410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78966" w14:textId="77777777" w:rsidR="00E41010" w:rsidRPr="00CF44D0" w:rsidRDefault="00E41010" w:rsidP="00CF44D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8C28F" w14:textId="77777777" w:rsidR="00E41010" w:rsidRDefault="00E410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A14EE" w14:textId="77777777" w:rsidR="00E41010" w:rsidRPr="009B1404" w:rsidRDefault="00E41010" w:rsidP="00E4721D">
    <w:pPr>
      <w:pStyle w:val="Centeredtexttitlepage"/>
    </w:pPr>
    <w:r w:rsidRPr="009B1404">
      <w:rPr>
        <w:rStyle w:val="PageNumber"/>
      </w:rPr>
      <w:fldChar w:fldCharType="begin"/>
    </w:r>
    <w:r w:rsidRPr="009B1404">
      <w:rPr>
        <w:rStyle w:val="PageNumber"/>
      </w:rPr>
      <w:instrText xml:space="preserve"> PAGE </w:instrText>
    </w:r>
    <w:r w:rsidRPr="009B1404">
      <w:rPr>
        <w:rStyle w:val="PageNumber"/>
      </w:rPr>
      <w:fldChar w:fldCharType="separate"/>
    </w:r>
    <w:r>
      <w:rPr>
        <w:rStyle w:val="PageNumber"/>
        <w:noProof/>
      </w:rPr>
      <w:t>vii</w:t>
    </w:r>
    <w:r w:rsidRPr="009B1404">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16820" w14:textId="77777777" w:rsidR="00E41010" w:rsidRDefault="00E41010" w:rsidP="002D7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9C866" w14:textId="77777777" w:rsidR="00E41010" w:rsidRPr="004B34CD" w:rsidRDefault="00E41010" w:rsidP="004B34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5B268" w14:textId="77777777" w:rsidR="00E41010" w:rsidRPr="004B34CD" w:rsidRDefault="00E41010" w:rsidP="000D739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38C09" w14:textId="77777777" w:rsidR="00E41010" w:rsidRDefault="00E41010" w:rsidP="002D7BC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47249" w14:textId="77777777" w:rsidR="00E41010" w:rsidRDefault="00E4101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AE959" w14:textId="77777777" w:rsidR="00E41010" w:rsidRDefault="00E41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1288A" w14:textId="77777777" w:rsidR="004D6898" w:rsidRDefault="004D6898">
      <w:pPr>
        <w:ind w:firstLine="0"/>
      </w:pPr>
      <w:r>
        <w:separator/>
      </w:r>
    </w:p>
  </w:footnote>
  <w:footnote w:type="continuationSeparator" w:id="0">
    <w:p w14:paraId="7ED67608" w14:textId="77777777" w:rsidR="004D6898" w:rsidRDefault="004D6898" w:rsidP="00F46A50">
      <w:pPr>
        <w:ind w:firstLine="0"/>
      </w:pPr>
      <w:r>
        <w:continuationSeparator/>
      </w:r>
    </w:p>
  </w:footnote>
  <w:footnote w:id="1">
    <w:p w14:paraId="637BB882" w14:textId="77777777" w:rsidR="00E41010" w:rsidRDefault="00E41010" w:rsidP="00FF3965">
      <w:pPr>
        <w:pStyle w:val="FootnoteText"/>
      </w:pPr>
      <w:r>
        <w:rPr>
          <w:rStyle w:val="FootnoteReference"/>
        </w:rPr>
        <w:footnoteRef/>
      </w:r>
      <w:r>
        <w:t xml:space="preserve"> This is frequently mistaken for the chattering and scampering away. Gnus are actually quite polite; they will leave if they have nothing nice to say, for fear of saying something offensive. Here’s an example of a footnote block quote:</w:t>
      </w:r>
    </w:p>
    <w:p w14:paraId="1C622CC5" w14:textId="77777777" w:rsidR="00E41010" w:rsidRDefault="00E41010" w:rsidP="009F6BFC">
      <w:pPr>
        <w:pStyle w:val="Footnoteblockquote"/>
      </w:pPr>
      <w:r w:rsidRPr="009F6BFC">
        <w:t>Popular Gnu snack choices include black licorice, carrots, popcorn, jellybeans, pretzels, nuts, chips, and just about anything they can steal from the yappy dog’s back yard.</w:t>
      </w:r>
    </w:p>
  </w:footnote>
  <w:footnote w:id="2">
    <w:p w14:paraId="7D5C375D" w14:textId="77777777" w:rsidR="00E41010" w:rsidRDefault="00E41010">
      <w:pPr>
        <w:pStyle w:val="FootnoteText"/>
      </w:pPr>
      <w:r>
        <w:rPr>
          <w:rStyle w:val="FootnoteReference"/>
        </w:rPr>
        <w:footnoteRef/>
      </w:r>
      <w:r>
        <w:t xml:space="preserve">According to Greenfield [4], several Gnus have gone on record wishing that acorns came with a built-in cross-referencing feature similar to that in Word. </w:t>
      </w:r>
    </w:p>
  </w:footnote>
  <w:footnote w:id="3">
    <w:p w14:paraId="55C4D4A8" w14:textId="77777777" w:rsidR="00E41010" w:rsidRDefault="00E41010">
      <w:pPr>
        <w:pStyle w:val="FootnoteText"/>
      </w:pPr>
      <w:r>
        <w:rPr>
          <w:rStyle w:val="FootnoteReference"/>
        </w:rPr>
        <w:footnoteRef/>
      </w:r>
      <w:r>
        <w:t xml:space="preserve"> Base of Operations.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84C4D" w14:textId="77777777" w:rsidR="00E41010" w:rsidRDefault="00E4101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0818" w14:textId="77777777" w:rsidR="00E41010" w:rsidRDefault="00E41010">
    <w:pPr>
      <w:pStyle w:val="Header"/>
    </w:pPr>
    <w:r>
      <w:rPr>
        <w:noProof/>
      </w:rPr>
      <mc:AlternateContent>
        <mc:Choice Requires="wps">
          <w:drawing>
            <wp:anchor distT="0" distB="0" distL="114300" distR="114300" simplePos="0" relativeHeight="251659776" behindDoc="0" locked="0" layoutInCell="1" allowOverlap="1" wp14:anchorId="4F69684F" wp14:editId="19D38AAC">
              <wp:simplePos x="0" y="0"/>
              <wp:positionH relativeFrom="column">
                <wp:posOffset>-598805</wp:posOffset>
              </wp:positionH>
              <wp:positionV relativeFrom="paragraph">
                <wp:posOffset>1162685</wp:posOffset>
              </wp:positionV>
              <wp:extent cx="571500" cy="4812030"/>
              <wp:effectExtent l="1270" t="635"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81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46998" w14:textId="77777777" w:rsidR="00E41010" w:rsidRDefault="00E41010" w:rsidP="00CF44D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9684F" id="_x0000_t202" coordsize="21600,21600" o:spt="202" path="m,l,21600r21600,l21600,xe">
              <v:stroke joinstyle="miter"/>
              <v:path gradientshapeok="t" o:connecttype="rect"/>
            </v:shapetype>
            <v:shape id="Text Box 12" o:spid="_x0000_s1028" type="#_x0000_t202" style="position:absolute;left:0;text-align:left;margin-left:-47.15pt;margin-top:91.55pt;width:45pt;height:37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" stroked="f">
              <v:textbox style="layout-flow:vertical">
                <w:txbxContent>
                  <w:p w14:paraId="2CF46998" w14:textId="77777777" w:rsidR="00E41010" w:rsidRDefault="00E41010" w:rsidP="00CF44D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55E" w14:textId="77777777" w:rsidR="00E41010" w:rsidRDefault="00E410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C228E" w14:textId="77777777" w:rsidR="00E41010" w:rsidRDefault="00E41010">
    <w:pPr>
      <w:pStyle w:val="Header"/>
    </w:pPr>
    <w:r>
      <w:t>Gerald G. Gnastich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00977" w14:textId="77777777" w:rsidR="00E41010" w:rsidRDefault="00E410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650AC" w14:textId="77777777" w:rsidR="00E41010" w:rsidRDefault="00E410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C1C89" w14:textId="77777777" w:rsidR="00E41010" w:rsidRDefault="00E410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5A05A" w14:textId="77777777" w:rsidR="00E41010" w:rsidRDefault="00E41010">
    <w:pPr>
      <w:pStyle w:val="Header"/>
    </w:pPr>
    <w:r>
      <w:rPr>
        <w:noProof/>
      </w:rPr>
      <mc:AlternateContent>
        <mc:Choice Requires="wps">
          <w:drawing>
            <wp:anchor distT="0" distB="0" distL="114300" distR="114300" simplePos="0" relativeHeight="251658752" behindDoc="0" locked="0" layoutInCell="1" allowOverlap="1" wp14:anchorId="13508713" wp14:editId="135A9D3A">
              <wp:simplePos x="0" y="0"/>
              <wp:positionH relativeFrom="column">
                <wp:posOffset>-762000</wp:posOffset>
              </wp:positionH>
              <wp:positionV relativeFrom="paragraph">
                <wp:posOffset>1152525</wp:posOffset>
              </wp:positionV>
              <wp:extent cx="714375" cy="4899025"/>
              <wp:effectExtent l="0" t="0" r="9525"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89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C72F8" w14:textId="77777777" w:rsidR="00E41010" w:rsidRDefault="00E41010" w:rsidP="004F572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8713" id="_x0000_t202" coordsize="21600,21600" o:spt="202" path="m,l,21600r21600,l21600,xe">
              <v:stroke joinstyle="miter"/>
              <v:path gradientshapeok="t" o:connecttype="rect"/>
            </v:shapetype>
            <v:shape id="Text Box 11" o:spid="_x0000_s1026" type="#_x0000_t202" style="position:absolute;left:0;text-align:left;margin-left:-60pt;margin-top:90.75pt;width:56.25pt;height:38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" stroked="f">
              <v:textbox style="layout-flow:vertical">
                <w:txbxContent>
                  <w:p w14:paraId="74BC72F8" w14:textId="77777777" w:rsidR="00E41010" w:rsidRDefault="00E41010" w:rsidP="004F572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27558" w14:textId="77777777" w:rsidR="00E41010" w:rsidRDefault="00E410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253C7" w14:textId="77777777" w:rsidR="00E41010" w:rsidRDefault="00E4101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3A16E" w14:textId="77777777" w:rsidR="00E41010" w:rsidRDefault="00E41010" w:rsidP="002A6C63"/>
  <w:p w14:paraId="4634EAB4" w14:textId="77777777" w:rsidR="00E41010" w:rsidRDefault="00E41010" w:rsidP="002A6C63"/>
  <w:p w14:paraId="771CCAE3" w14:textId="77777777" w:rsidR="00E41010" w:rsidRDefault="00E41010" w:rsidP="00CF44D0">
    <w:pPr>
      <w:pStyle w:val="TableTitleContinued"/>
    </w:pPr>
    <w:r>
      <w:rPr>
        <w:noProof/>
      </w:rPr>
      <mc:AlternateContent>
        <mc:Choice Requires="wps">
          <w:drawing>
            <wp:anchor distT="0" distB="0" distL="114300" distR="114300" simplePos="0" relativeHeight="251657728" behindDoc="0" locked="0" layoutInCell="1" allowOverlap="1" wp14:anchorId="164E6BD3" wp14:editId="598B4881">
              <wp:simplePos x="0" y="0"/>
              <wp:positionH relativeFrom="column">
                <wp:posOffset>-680484</wp:posOffset>
              </wp:positionH>
              <wp:positionV relativeFrom="paragraph">
                <wp:posOffset>883211</wp:posOffset>
              </wp:positionV>
              <wp:extent cx="571500" cy="4263656"/>
              <wp:effectExtent l="0" t="0"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63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58E91" w14:textId="77777777" w:rsidR="00E41010" w:rsidRDefault="00E4101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E6BD3" id="_x0000_t202" coordsize="21600,21600" o:spt="202" path="m,l,21600r21600,l21600,xe">
              <v:stroke joinstyle="miter"/>
              <v:path gradientshapeok="t" o:connecttype="rect"/>
            </v:shapetype>
            <v:shape id="Text Box 9" o:spid="_x0000_s1027" type="#_x0000_t202" style="position:absolute;left:0;text-align:left;margin-left:-53.6pt;margin-top:69.55pt;width:45pt;height:33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" stroked="f">
              <v:textbox style="layout-flow:vertical">
                <w:txbxContent>
                  <w:p w14:paraId="42D58E91" w14:textId="77777777" w:rsidR="00E41010" w:rsidRDefault="00E41010">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xbxContent>
              </v:textbox>
            </v:shape>
          </w:pict>
        </mc:Fallback>
      </mc:AlternateContent>
    </w:r>
    <w:r>
      <w:t>Table A.1 (Continued)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86A4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F6AB2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E24484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1C132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DA2BE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F28D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3823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3E87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FAA83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022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D15C4"/>
    <w:multiLevelType w:val="multilevel"/>
    <w:tmpl w:val="4A9CB818"/>
    <w:lvl w:ilvl="0">
      <w:start w:val="1"/>
      <w:numFmt w:val="upperLetter"/>
      <w:pStyle w:val="BlockTex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5A92221"/>
    <w:multiLevelType w:val="multilevel"/>
    <w:tmpl w:val="FDA89B44"/>
    <w:lvl w:ilvl="0">
      <w:start w:val="1"/>
      <w:numFmt w:val="upperRoman"/>
      <w:suff w:val="space"/>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E60A9E"/>
    <w:multiLevelType w:val="multilevel"/>
    <w:tmpl w:val="6EB477CC"/>
    <w:lvl w:ilvl="0">
      <w:start w:val="1"/>
      <w:numFmt w:val="upperRoman"/>
      <w:pStyle w:val="PartTitle"/>
      <w:suff w:val="space"/>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772EE6"/>
    <w:multiLevelType w:val="hybridMultilevel"/>
    <w:tmpl w:val="C0145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AC5CAC"/>
    <w:multiLevelType w:val="multilevel"/>
    <w:tmpl w:val="502AB7E6"/>
    <w:lvl w:ilvl="0">
      <w:start w:val="1"/>
      <w:numFmt w:val="decimal"/>
      <w:suff w:val="nothing"/>
      <w:lvlText w:val="CHAPTER %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237611F7"/>
    <w:multiLevelType w:val="multilevel"/>
    <w:tmpl w:val="261A03D6"/>
    <w:lvl w:ilvl="0">
      <w:start w:val="1"/>
      <w:numFmt w:val="decimal"/>
      <w:suff w:val="space"/>
      <w:lvlText w:val="CHAPTER %1:"/>
      <w:lvlJc w:val="left"/>
      <w:pPr>
        <w:ind w:left="0" w:firstLine="0"/>
      </w:pPr>
      <w:rPr>
        <w:rFonts w:cs="Times New Roman" w:hint="default"/>
      </w:rPr>
    </w:lvl>
    <w:lvl w:ilvl="1">
      <w:start w:val="1"/>
      <w:numFmt w:val="decimal"/>
      <w:suff w:val="nothing"/>
      <w:lvlText w:val="%1.%2 "/>
      <w:lvlJc w:val="left"/>
      <w:pPr>
        <w:ind w:left="0" w:firstLine="0"/>
      </w:pPr>
      <w:rPr>
        <w:rFonts w:cs="Times New Roman" w:hint="default"/>
      </w:rPr>
    </w:lvl>
    <w:lvl w:ilvl="2">
      <w:start w:val="1"/>
      <w:numFmt w:val="decimal"/>
      <w:suff w:val="nothing"/>
      <w:lvlText w:val="%1.%2.%3 "/>
      <w:lvlJc w:val="left"/>
      <w:pPr>
        <w:ind w:left="0" w:firstLine="0"/>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6" w15:restartNumberingAfterBreak="0">
    <w:nsid w:val="274E1EF7"/>
    <w:multiLevelType w:val="hybridMultilevel"/>
    <w:tmpl w:val="CCD83404"/>
    <w:lvl w:ilvl="0" w:tplc="BF28D7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3C1351"/>
    <w:multiLevelType w:val="hybridMultilevel"/>
    <w:tmpl w:val="91888DC2"/>
    <w:lvl w:ilvl="0" w:tplc="3FBC9088">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C777C1"/>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0CB24BD"/>
    <w:multiLevelType w:val="hybridMultilevel"/>
    <w:tmpl w:val="249CCC2A"/>
    <w:lvl w:ilvl="0" w:tplc="1B60A6C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05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6C190B"/>
    <w:multiLevelType w:val="hybridMultilevel"/>
    <w:tmpl w:val="C1DEFB48"/>
    <w:lvl w:ilvl="0" w:tplc="32F0720C">
      <w:start w:val="1"/>
      <w:numFmt w:val="decimal"/>
      <w:pStyle w:val="ListNumb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F0412A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92521E8"/>
    <w:multiLevelType w:val="multilevel"/>
    <w:tmpl w:val="014C0D3E"/>
    <w:lvl w:ilvl="0">
      <w:start w:val="1"/>
      <w:numFmt w:val="decimal"/>
      <w:pStyle w:val="Heading1"/>
      <w:suff w:val="space"/>
      <w:lvlText w:val="Chapter %1:"/>
      <w:lvlJc w:val="left"/>
      <w:pPr>
        <w:ind w:left="0" w:firstLine="72"/>
      </w:pPr>
      <w:rPr>
        <w:rFonts w:hint="default"/>
      </w:rPr>
    </w:lvl>
    <w:lvl w:ilvl="1">
      <w:start w:val="1"/>
      <w:numFmt w:val="decimal"/>
      <w:pStyle w:val="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59620D"/>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9509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F5E41A7"/>
    <w:multiLevelType w:val="multilevel"/>
    <w:tmpl w:val="16C8434C"/>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suff w:val="space"/>
      <w:lvlText w:val="%1.%2"/>
      <w:lvlJc w:val="left"/>
      <w:pPr>
        <w:ind w:left="0" w:firstLine="0"/>
      </w:pPr>
      <w:rPr>
        <w:rFonts w:hint="default"/>
      </w:rPr>
    </w:lvl>
    <w:lvl w:ilvl="2">
      <w:start w:val="1"/>
      <w:numFmt w:val="decimal"/>
      <w:pStyle w:val="Appendixheading3"/>
      <w:suff w:val="space"/>
      <w:lvlText w:val="%1.%2.%3"/>
      <w:lvlJc w:val="left"/>
      <w:pPr>
        <w:ind w:left="0" w:firstLine="0"/>
      </w:pPr>
      <w:rPr>
        <w:rFonts w:hint="default"/>
      </w:rPr>
    </w:lvl>
    <w:lvl w:ilvl="3">
      <w:start w:val="1"/>
      <w:numFmt w:val="decimal"/>
      <w:pStyle w:val="Appendixheading4"/>
      <w:suff w:val="space"/>
      <w:lvlText w:val="%1.%2.%3.%4"/>
      <w:lvlJc w:val="left"/>
      <w:pPr>
        <w:ind w:left="0" w:firstLine="0"/>
      </w:pPr>
      <w:rPr>
        <w:rFonts w:hint="default"/>
      </w:rPr>
    </w:lvl>
    <w:lvl w:ilvl="4">
      <w:start w:val="1"/>
      <w:numFmt w:val="decimal"/>
      <w:pStyle w:val="Appendix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8AB779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D1F5307"/>
    <w:multiLevelType w:val="hybridMultilevel"/>
    <w:tmpl w:val="E3CC8B92"/>
    <w:lvl w:ilvl="0" w:tplc="255C9852">
      <w:start w:val="1"/>
      <w:numFmt w:val="upperRoman"/>
      <w:lvlText w:val="Part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1"/>
  </w:num>
  <w:num w:numId="3">
    <w:abstractNumId w:val="0"/>
  </w:num>
  <w:num w:numId="4">
    <w:abstractNumId w:val="2"/>
  </w:num>
  <w:num w:numId="5">
    <w:abstractNumId w:val="3"/>
  </w:num>
  <w:num w:numId="6">
    <w:abstractNumId w:val="4"/>
  </w:num>
  <w:num w:numId="7">
    <w:abstractNumId w:val="5"/>
  </w:num>
  <w:num w:numId="8">
    <w:abstractNumId w:val="6"/>
  </w:num>
  <w:num w:numId="9">
    <w:abstractNumId w:val="10"/>
  </w:num>
  <w:num w:numId="10">
    <w:abstractNumId w:val="22"/>
  </w:num>
  <w:num w:numId="11">
    <w:abstractNumId w:val="27"/>
  </w:num>
  <w:num w:numId="12">
    <w:abstractNumId w:val="18"/>
  </w:num>
  <w:num w:numId="13">
    <w:abstractNumId w:val="14"/>
  </w:num>
  <w:num w:numId="14">
    <w:abstractNumId w:val="23"/>
  </w:num>
  <w:num w:numId="15">
    <w:abstractNumId w:val="26"/>
  </w:num>
  <w:num w:numId="16">
    <w:abstractNumId w:val="17"/>
  </w:num>
  <w:num w:numId="17">
    <w:abstractNumId w:val="21"/>
  </w:num>
  <w:num w:numId="18">
    <w:abstractNumId w:val="15"/>
  </w:num>
  <w:num w:numId="19">
    <w:abstractNumId w:val="9"/>
  </w:num>
  <w:num w:numId="20">
    <w:abstractNumId w:val="8"/>
  </w:num>
  <w:num w:numId="21">
    <w:abstractNumId w:val="25"/>
  </w:num>
  <w:num w:numId="22">
    <w:abstractNumId w:val="20"/>
  </w:num>
  <w:num w:numId="23">
    <w:abstractNumId w:val="19"/>
  </w:num>
  <w:num w:numId="24">
    <w:abstractNumId w:val="24"/>
  </w:num>
  <w:num w:numId="25">
    <w:abstractNumId w:val="13"/>
  </w:num>
  <w:num w:numId="26">
    <w:abstractNumId w:val="16"/>
  </w:num>
  <w:num w:numId="27">
    <w:abstractNumId w:val="11"/>
  </w:num>
  <w:num w:numId="28">
    <w:abstractNumId w:val="28"/>
  </w:num>
  <w:num w:numId="29">
    <w:abstractNumId w:val="12"/>
  </w:num>
  <w:num w:numId="30">
    <w:abstractNumId w:val="23"/>
  </w:num>
  <w:num w:numId="31">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TrueTypeFonts/>
  <w:embedSystemFonts/>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0NbAwMTQ0NrewNLZU0lEKTi0uzszPAykwrAUArpp2BCwAAAA="/>
  </w:docVars>
  <w:rsids>
    <w:rsidRoot w:val="008B189B"/>
    <w:rsid w:val="00036ADF"/>
    <w:rsid w:val="00037CEA"/>
    <w:rsid w:val="00044693"/>
    <w:rsid w:val="000678DD"/>
    <w:rsid w:val="00090ED3"/>
    <w:rsid w:val="000A607F"/>
    <w:rsid w:val="000B6B32"/>
    <w:rsid w:val="000D739C"/>
    <w:rsid w:val="000F1A68"/>
    <w:rsid w:val="0011453D"/>
    <w:rsid w:val="0012096D"/>
    <w:rsid w:val="0015041B"/>
    <w:rsid w:val="00163DDE"/>
    <w:rsid w:val="001D246E"/>
    <w:rsid w:val="001E6891"/>
    <w:rsid w:val="002168E4"/>
    <w:rsid w:val="00251D3A"/>
    <w:rsid w:val="002563C8"/>
    <w:rsid w:val="00280A1B"/>
    <w:rsid w:val="002A6C63"/>
    <w:rsid w:val="002D7963"/>
    <w:rsid w:val="002D7BC3"/>
    <w:rsid w:val="003042D3"/>
    <w:rsid w:val="00326C85"/>
    <w:rsid w:val="0033271E"/>
    <w:rsid w:val="00341FAD"/>
    <w:rsid w:val="003772AD"/>
    <w:rsid w:val="00384CD9"/>
    <w:rsid w:val="003A18A2"/>
    <w:rsid w:val="003A4055"/>
    <w:rsid w:val="003E0554"/>
    <w:rsid w:val="003F388E"/>
    <w:rsid w:val="003F4220"/>
    <w:rsid w:val="00400A5E"/>
    <w:rsid w:val="00411D23"/>
    <w:rsid w:val="004149B2"/>
    <w:rsid w:val="00471483"/>
    <w:rsid w:val="0047666A"/>
    <w:rsid w:val="004A10D0"/>
    <w:rsid w:val="004A7D71"/>
    <w:rsid w:val="004B34CD"/>
    <w:rsid w:val="004D41D6"/>
    <w:rsid w:val="004D6898"/>
    <w:rsid w:val="004D69B7"/>
    <w:rsid w:val="004E49F0"/>
    <w:rsid w:val="004F260B"/>
    <w:rsid w:val="004F5005"/>
    <w:rsid w:val="004F572F"/>
    <w:rsid w:val="005164E5"/>
    <w:rsid w:val="00520E69"/>
    <w:rsid w:val="00553246"/>
    <w:rsid w:val="00554358"/>
    <w:rsid w:val="005B34A6"/>
    <w:rsid w:val="0060288E"/>
    <w:rsid w:val="00640B6A"/>
    <w:rsid w:val="00645FAE"/>
    <w:rsid w:val="006811F4"/>
    <w:rsid w:val="0068355D"/>
    <w:rsid w:val="006D11EF"/>
    <w:rsid w:val="00716184"/>
    <w:rsid w:val="0073566F"/>
    <w:rsid w:val="00742341"/>
    <w:rsid w:val="00775BE0"/>
    <w:rsid w:val="0078035B"/>
    <w:rsid w:val="007832AF"/>
    <w:rsid w:val="00790258"/>
    <w:rsid w:val="007B76B3"/>
    <w:rsid w:val="007C18AB"/>
    <w:rsid w:val="007C51C6"/>
    <w:rsid w:val="007F6E8C"/>
    <w:rsid w:val="00807C52"/>
    <w:rsid w:val="00811377"/>
    <w:rsid w:val="00826CED"/>
    <w:rsid w:val="008814C7"/>
    <w:rsid w:val="00890953"/>
    <w:rsid w:val="00890AAD"/>
    <w:rsid w:val="008A2C25"/>
    <w:rsid w:val="008B0B37"/>
    <w:rsid w:val="008B189B"/>
    <w:rsid w:val="008C2D34"/>
    <w:rsid w:val="00903E54"/>
    <w:rsid w:val="0090665D"/>
    <w:rsid w:val="009B1404"/>
    <w:rsid w:val="009E2A1E"/>
    <w:rsid w:val="009F6BFC"/>
    <w:rsid w:val="00A301DD"/>
    <w:rsid w:val="00A338F2"/>
    <w:rsid w:val="00A72EF2"/>
    <w:rsid w:val="00A76CBC"/>
    <w:rsid w:val="00AB6141"/>
    <w:rsid w:val="00AE65BC"/>
    <w:rsid w:val="00B25008"/>
    <w:rsid w:val="00B50BBF"/>
    <w:rsid w:val="00B6274B"/>
    <w:rsid w:val="00B7318A"/>
    <w:rsid w:val="00BE2E6C"/>
    <w:rsid w:val="00C9382B"/>
    <w:rsid w:val="00C969DD"/>
    <w:rsid w:val="00CA2E9B"/>
    <w:rsid w:val="00CD68CC"/>
    <w:rsid w:val="00CF44D0"/>
    <w:rsid w:val="00D276EF"/>
    <w:rsid w:val="00D3553A"/>
    <w:rsid w:val="00D367D6"/>
    <w:rsid w:val="00D63C41"/>
    <w:rsid w:val="00D661B7"/>
    <w:rsid w:val="00D81ED9"/>
    <w:rsid w:val="00DB2AE3"/>
    <w:rsid w:val="00DE746A"/>
    <w:rsid w:val="00E22481"/>
    <w:rsid w:val="00E37B96"/>
    <w:rsid w:val="00E41010"/>
    <w:rsid w:val="00E4721D"/>
    <w:rsid w:val="00E759D4"/>
    <w:rsid w:val="00E82BCF"/>
    <w:rsid w:val="00EA1FD3"/>
    <w:rsid w:val="00EA2319"/>
    <w:rsid w:val="00EB4DC5"/>
    <w:rsid w:val="00ED0DFA"/>
    <w:rsid w:val="00ED4CEA"/>
    <w:rsid w:val="00ED607F"/>
    <w:rsid w:val="00EF05DE"/>
    <w:rsid w:val="00F245B8"/>
    <w:rsid w:val="00F46A50"/>
    <w:rsid w:val="00F566DF"/>
    <w:rsid w:val="00F66A13"/>
    <w:rsid w:val="00F758BC"/>
    <w:rsid w:val="00FE4630"/>
    <w:rsid w:val="00FF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A63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18AB"/>
    <w:pPr>
      <w:spacing w:line="480" w:lineRule="auto"/>
      <w:ind w:firstLine="720"/>
    </w:pPr>
    <w:rPr>
      <w:rFonts w:ascii="Garamond" w:hAnsi="Garamond"/>
      <w:sz w:val="24"/>
    </w:rPr>
  </w:style>
  <w:style w:type="paragraph" w:styleId="Heading1">
    <w:name w:val="heading 1"/>
    <w:basedOn w:val="Normal"/>
    <w:next w:val="Normal"/>
    <w:link w:val="Heading1Char"/>
    <w:uiPriority w:val="9"/>
    <w:qFormat/>
    <w:rsid w:val="00554358"/>
    <w:pPr>
      <w:keepNext/>
      <w:numPr>
        <w:numId w:val="31"/>
      </w:numPr>
      <w:tabs>
        <w:tab w:val="left" w:pos="720"/>
        <w:tab w:val="right" w:leader="dot" w:pos="8640"/>
      </w:tabs>
      <w:spacing w:before="1200" w:after="720"/>
      <w:jc w:val="center"/>
      <w:outlineLvl w:val="0"/>
    </w:pPr>
    <w:rPr>
      <w:rFonts w:cs="Arial"/>
      <w:bCs/>
      <w:caps/>
      <w:kern w:val="32"/>
      <w:szCs w:val="32"/>
    </w:rPr>
  </w:style>
  <w:style w:type="paragraph" w:styleId="Heading2">
    <w:name w:val="heading 2"/>
    <w:basedOn w:val="Normal"/>
    <w:next w:val="Normal"/>
    <w:link w:val="Heading2Char"/>
    <w:uiPriority w:val="9"/>
    <w:qFormat/>
    <w:rsid w:val="00554358"/>
    <w:pPr>
      <w:keepNext/>
      <w:numPr>
        <w:ilvl w:val="1"/>
        <w:numId w:val="31"/>
      </w:numPr>
      <w:spacing w:before="480"/>
      <w:outlineLvl w:val="1"/>
    </w:pPr>
    <w:rPr>
      <w:rFonts w:eastAsiaTheme="majorEastAsia" w:cstheme="majorBidi"/>
      <w:bCs/>
      <w:iCs/>
      <w:szCs w:val="28"/>
    </w:rPr>
  </w:style>
  <w:style w:type="paragraph" w:styleId="Heading3">
    <w:name w:val="heading 3"/>
    <w:basedOn w:val="Normal"/>
    <w:next w:val="Normal"/>
    <w:link w:val="Heading3Char"/>
    <w:uiPriority w:val="9"/>
    <w:qFormat/>
    <w:rsid w:val="00554358"/>
    <w:pPr>
      <w:keepNext/>
      <w:numPr>
        <w:ilvl w:val="2"/>
        <w:numId w:val="14"/>
      </w:numPr>
      <w:spacing w:before="360"/>
      <w:outlineLvl w:val="2"/>
    </w:pPr>
    <w:rPr>
      <w:rFonts w:eastAsiaTheme="majorEastAsia" w:cstheme="majorBidi"/>
      <w:bCs/>
      <w:szCs w:val="26"/>
    </w:rPr>
  </w:style>
  <w:style w:type="paragraph" w:styleId="Heading4">
    <w:name w:val="heading 4"/>
    <w:basedOn w:val="Normal"/>
    <w:next w:val="Normal"/>
    <w:link w:val="Heading4Char"/>
    <w:qFormat/>
    <w:rsid w:val="00554358"/>
    <w:pPr>
      <w:keepNext/>
      <w:numPr>
        <w:ilvl w:val="3"/>
        <w:numId w:val="31"/>
      </w:numPr>
      <w:spacing w:before="360"/>
      <w:outlineLvl w:val="3"/>
    </w:pPr>
    <w:rPr>
      <w:bCs/>
      <w:szCs w:val="28"/>
    </w:rPr>
  </w:style>
  <w:style w:type="paragraph" w:styleId="Heading5">
    <w:name w:val="heading 5"/>
    <w:basedOn w:val="Normal"/>
    <w:next w:val="Normal"/>
    <w:link w:val="Heading5Char"/>
    <w:qFormat/>
    <w:rsid w:val="00554358"/>
    <w:pPr>
      <w:keepNext/>
      <w:keepLines/>
      <w:numPr>
        <w:ilvl w:val="4"/>
        <w:numId w:val="31"/>
      </w:numPr>
      <w:spacing w:before="360"/>
      <w:outlineLvl w:val="4"/>
    </w:pPr>
    <w:rPr>
      <w:rFonts w:eastAsiaTheme="majorEastAsia" w:cstheme="majorBidi"/>
    </w:rPr>
  </w:style>
  <w:style w:type="paragraph" w:styleId="Heading6">
    <w:name w:val="heading 6"/>
    <w:basedOn w:val="Normal"/>
    <w:next w:val="Normal"/>
    <w:link w:val="Heading6Char"/>
    <w:semiHidden/>
    <w:unhideWhenUsed/>
    <w:qFormat/>
    <w:rsid w:val="00D3553A"/>
    <w:pPr>
      <w:numPr>
        <w:ilvl w:val="5"/>
        <w:numId w:val="13"/>
      </w:numPr>
      <w:spacing w:before="240" w:after="60"/>
      <w:outlineLvl w:val="5"/>
    </w:pPr>
    <w:rPr>
      <w:b/>
      <w:bCs/>
      <w:sz w:val="22"/>
      <w:szCs w:val="22"/>
    </w:rPr>
  </w:style>
  <w:style w:type="paragraph" w:styleId="Heading7">
    <w:name w:val="heading 7"/>
    <w:basedOn w:val="Normal"/>
    <w:next w:val="Normal"/>
    <w:link w:val="Heading7Char"/>
    <w:semiHidden/>
    <w:unhideWhenUsed/>
    <w:qFormat/>
    <w:rsid w:val="00D3553A"/>
    <w:pPr>
      <w:numPr>
        <w:ilvl w:val="6"/>
        <w:numId w:val="13"/>
      </w:numPr>
      <w:spacing w:before="240" w:after="60"/>
      <w:outlineLvl w:val="6"/>
    </w:pPr>
  </w:style>
  <w:style w:type="paragraph" w:styleId="Heading8">
    <w:name w:val="heading 8"/>
    <w:basedOn w:val="Normal"/>
    <w:next w:val="Normal"/>
    <w:link w:val="Heading8Char"/>
    <w:semiHidden/>
    <w:unhideWhenUsed/>
    <w:qFormat/>
    <w:rsid w:val="00D3553A"/>
    <w:pPr>
      <w:numPr>
        <w:ilvl w:val="7"/>
        <w:numId w:val="13"/>
      </w:numPr>
      <w:spacing w:before="240" w:after="60"/>
      <w:outlineLvl w:val="7"/>
    </w:pPr>
    <w:rPr>
      <w:i/>
      <w:iCs/>
    </w:rPr>
  </w:style>
  <w:style w:type="paragraph" w:styleId="Heading9">
    <w:name w:val="heading 9"/>
    <w:basedOn w:val="Normal"/>
    <w:next w:val="Normal"/>
    <w:link w:val="Heading9Char"/>
    <w:semiHidden/>
    <w:unhideWhenUsed/>
    <w:qFormat/>
    <w:rsid w:val="00D3553A"/>
    <w:pPr>
      <w:numPr>
        <w:ilvl w:val="8"/>
        <w:numId w:val="1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qFormat/>
    <w:rsid w:val="00D3553A"/>
    <w:pPr>
      <w:spacing w:after="240" w:line="240" w:lineRule="auto"/>
      <w:ind w:left="720" w:hanging="720"/>
    </w:pPr>
  </w:style>
  <w:style w:type="character" w:styleId="FootnoteReference">
    <w:name w:val="footnote reference"/>
    <w:basedOn w:val="DefaultParagraphFont"/>
    <w:rsid w:val="007C18AB"/>
    <w:rPr>
      <w:rFonts w:ascii="Garamond" w:hAnsi="Garamond"/>
      <w:sz w:val="20"/>
      <w:vertAlign w:val="superscript"/>
    </w:rPr>
  </w:style>
  <w:style w:type="paragraph" w:styleId="FootnoteText">
    <w:name w:val="footnote text"/>
    <w:basedOn w:val="Normal"/>
    <w:link w:val="FootnoteTextChar"/>
    <w:rsid w:val="00D3553A"/>
    <w:pPr>
      <w:spacing w:after="200" w:line="240" w:lineRule="auto"/>
    </w:pPr>
    <w:rPr>
      <w:sz w:val="20"/>
    </w:rPr>
  </w:style>
  <w:style w:type="paragraph" w:styleId="Footer">
    <w:name w:val="footer"/>
    <w:basedOn w:val="Normal"/>
    <w:link w:val="FooterChar"/>
    <w:rsid w:val="00CF44D0"/>
    <w:pPr>
      <w:ind w:firstLine="0"/>
      <w:jc w:val="center"/>
    </w:pPr>
  </w:style>
  <w:style w:type="paragraph" w:styleId="ListBullet">
    <w:name w:val="List Bullet"/>
    <w:basedOn w:val="Normal"/>
    <w:rsid w:val="00D3553A"/>
    <w:pPr>
      <w:numPr>
        <w:numId w:val="16"/>
      </w:numPr>
      <w:spacing w:after="240" w:line="240" w:lineRule="auto"/>
    </w:pPr>
  </w:style>
  <w:style w:type="character" w:customStyle="1" w:styleId="Heading2Char">
    <w:name w:val="Heading 2 Char"/>
    <w:basedOn w:val="DefaultParagraphFont"/>
    <w:link w:val="Heading2"/>
    <w:uiPriority w:val="9"/>
    <w:rsid w:val="00D3553A"/>
    <w:rPr>
      <w:rFonts w:asciiTheme="minorHAnsi" w:eastAsiaTheme="majorEastAsia" w:hAnsiTheme="minorHAnsi" w:cstheme="majorBidi"/>
      <w:bCs/>
      <w:iCs/>
      <w:sz w:val="24"/>
      <w:szCs w:val="28"/>
    </w:rPr>
  </w:style>
  <w:style w:type="paragraph" w:customStyle="1" w:styleId="TableTitle">
    <w:name w:val="Table Title"/>
    <w:basedOn w:val="Normal"/>
    <w:next w:val="TabledataLeft"/>
    <w:qFormat/>
    <w:rsid w:val="00EA1FD3"/>
    <w:pPr>
      <w:spacing w:before="1200" w:after="240"/>
      <w:ind w:firstLine="0"/>
      <w:jc w:val="center"/>
    </w:pPr>
    <w:rPr>
      <w:caps/>
    </w:rPr>
  </w:style>
  <w:style w:type="paragraph" w:customStyle="1" w:styleId="Figurecaption">
    <w:name w:val="Figure caption"/>
    <w:basedOn w:val="Normal"/>
    <w:link w:val="FigurecaptionChar"/>
    <w:qFormat/>
    <w:rsid w:val="004D69B7"/>
    <w:pPr>
      <w:keepNext/>
      <w:keepLines/>
      <w:spacing w:before="120" w:after="480" w:line="240" w:lineRule="auto"/>
      <w:ind w:left="1080" w:right="1080" w:firstLine="0"/>
      <w:jc w:val="center"/>
    </w:pPr>
  </w:style>
  <w:style w:type="paragraph" w:styleId="BlockText">
    <w:name w:val="Block Text"/>
    <w:basedOn w:val="Normal"/>
    <w:semiHidden/>
    <w:rsid w:val="00645FAE"/>
    <w:pPr>
      <w:numPr>
        <w:numId w:val="9"/>
      </w:numPr>
      <w:tabs>
        <w:tab w:val="clear" w:pos="432"/>
        <w:tab w:val="num" w:pos="360"/>
      </w:tabs>
      <w:spacing w:after="120"/>
      <w:ind w:left="360" w:right="1440" w:hanging="360"/>
    </w:pPr>
  </w:style>
  <w:style w:type="paragraph" w:styleId="BodyText">
    <w:name w:val="Body Text"/>
    <w:basedOn w:val="Normal"/>
    <w:link w:val="BodyTextChar"/>
    <w:semiHidden/>
    <w:rsid w:val="00D3553A"/>
    <w:pPr>
      <w:spacing w:after="120"/>
    </w:pPr>
  </w:style>
  <w:style w:type="paragraph" w:styleId="BodyText2">
    <w:name w:val="Body Text 2"/>
    <w:basedOn w:val="Normal"/>
    <w:link w:val="BodyText2Char"/>
    <w:semiHidden/>
    <w:rsid w:val="00D3553A"/>
    <w:pPr>
      <w:spacing w:after="120"/>
    </w:pPr>
  </w:style>
  <w:style w:type="paragraph" w:styleId="BodyText3">
    <w:name w:val="Body Text 3"/>
    <w:basedOn w:val="Normal"/>
    <w:link w:val="BodyText3Char"/>
    <w:semiHidden/>
    <w:rsid w:val="00D3553A"/>
    <w:pPr>
      <w:spacing w:after="120"/>
    </w:pPr>
    <w:rPr>
      <w:sz w:val="16"/>
      <w:szCs w:val="16"/>
    </w:rPr>
  </w:style>
  <w:style w:type="paragraph" w:styleId="BodyTextFirstIndent">
    <w:name w:val="Body Text First Indent"/>
    <w:basedOn w:val="BodyText"/>
    <w:link w:val="BodyTextFirstIndentChar"/>
    <w:semiHidden/>
    <w:rsid w:val="00D3553A"/>
    <w:pPr>
      <w:ind w:firstLine="210"/>
    </w:pPr>
  </w:style>
  <w:style w:type="paragraph" w:styleId="BodyTextIndent">
    <w:name w:val="Body Text Indent"/>
    <w:basedOn w:val="Normal"/>
    <w:link w:val="BodyTextIndentChar"/>
    <w:semiHidden/>
    <w:rsid w:val="00D3553A"/>
    <w:pPr>
      <w:spacing w:after="120"/>
      <w:ind w:left="360"/>
    </w:pPr>
  </w:style>
  <w:style w:type="paragraph" w:styleId="BodyTextFirstIndent2">
    <w:name w:val="Body Text First Indent 2"/>
    <w:basedOn w:val="BodyTextIndent"/>
    <w:link w:val="BodyTextFirstIndent2Char"/>
    <w:semiHidden/>
    <w:rsid w:val="00D3553A"/>
    <w:pPr>
      <w:ind w:firstLine="210"/>
    </w:pPr>
  </w:style>
  <w:style w:type="paragraph" w:styleId="BodyTextIndent2">
    <w:name w:val="Body Text Indent 2"/>
    <w:basedOn w:val="Normal"/>
    <w:link w:val="BodyTextIndent2Char"/>
    <w:semiHidden/>
    <w:rsid w:val="00D3553A"/>
    <w:pPr>
      <w:spacing w:after="120"/>
      <w:ind w:left="360"/>
    </w:pPr>
  </w:style>
  <w:style w:type="paragraph" w:styleId="BodyTextIndent3">
    <w:name w:val="Body Text Indent 3"/>
    <w:basedOn w:val="Normal"/>
    <w:link w:val="BodyTextIndent3Char"/>
    <w:semiHidden/>
    <w:rsid w:val="00D3553A"/>
    <w:pPr>
      <w:spacing w:after="120"/>
      <w:ind w:left="360"/>
    </w:pPr>
    <w:rPr>
      <w:sz w:val="16"/>
      <w:szCs w:val="16"/>
    </w:rPr>
  </w:style>
  <w:style w:type="paragraph" w:styleId="Closing">
    <w:name w:val="Closing"/>
    <w:basedOn w:val="Normal"/>
    <w:link w:val="ClosingChar"/>
    <w:semiHidden/>
    <w:rsid w:val="00D3553A"/>
    <w:pPr>
      <w:ind w:left="4320"/>
    </w:pPr>
  </w:style>
  <w:style w:type="paragraph" w:styleId="Date">
    <w:name w:val="Date"/>
    <w:basedOn w:val="Normal"/>
    <w:next w:val="Normal"/>
    <w:link w:val="DateChar"/>
    <w:semiHidden/>
    <w:rsid w:val="00D3553A"/>
  </w:style>
  <w:style w:type="paragraph" w:styleId="E-mailSignature">
    <w:name w:val="E-mail Signature"/>
    <w:basedOn w:val="Normal"/>
    <w:link w:val="E-mailSignatureChar"/>
    <w:semiHidden/>
    <w:rsid w:val="00D3553A"/>
  </w:style>
  <w:style w:type="paragraph" w:styleId="EnvelopeAddress">
    <w:name w:val="envelope address"/>
    <w:basedOn w:val="Normal"/>
    <w:semiHidden/>
    <w:rsid w:val="00D3553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3553A"/>
    <w:rPr>
      <w:rFonts w:ascii="Arial" w:hAnsi="Arial" w:cs="Arial"/>
    </w:rPr>
  </w:style>
  <w:style w:type="character" w:styleId="FollowedHyperlink">
    <w:name w:val="FollowedHyperlink"/>
    <w:basedOn w:val="DefaultParagraphFont"/>
    <w:semiHidden/>
    <w:rsid w:val="00D3553A"/>
    <w:rPr>
      <w:color w:val="800080"/>
      <w:u w:val="single"/>
    </w:rPr>
  </w:style>
  <w:style w:type="character" w:styleId="HTMLAcronym">
    <w:name w:val="HTML Acronym"/>
    <w:basedOn w:val="DefaultParagraphFont"/>
    <w:semiHidden/>
    <w:rsid w:val="00D3553A"/>
  </w:style>
  <w:style w:type="paragraph" w:styleId="HTMLAddress">
    <w:name w:val="HTML Address"/>
    <w:basedOn w:val="Normal"/>
    <w:link w:val="HTMLAddressChar"/>
    <w:semiHidden/>
    <w:rsid w:val="00D3553A"/>
    <w:rPr>
      <w:i/>
      <w:iCs/>
    </w:rPr>
  </w:style>
  <w:style w:type="character" w:styleId="HTMLCite">
    <w:name w:val="HTML Cite"/>
    <w:basedOn w:val="DefaultParagraphFont"/>
    <w:semiHidden/>
    <w:rsid w:val="00D3553A"/>
    <w:rPr>
      <w:i/>
      <w:iCs/>
    </w:rPr>
  </w:style>
  <w:style w:type="character" w:styleId="HTMLCode">
    <w:name w:val="HTML Code"/>
    <w:basedOn w:val="DefaultParagraphFont"/>
    <w:semiHidden/>
    <w:rsid w:val="00D3553A"/>
    <w:rPr>
      <w:rFonts w:ascii="Courier New" w:hAnsi="Courier New" w:cs="Courier New"/>
      <w:sz w:val="20"/>
      <w:szCs w:val="20"/>
    </w:rPr>
  </w:style>
  <w:style w:type="character" w:styleId="HTMLDefinition">
    <w:name w:val="HTML Definition"/>
    <w:basedOn w:val="DefaultParagraphFont"/>
    <w:semiHidden/>
    <w:rsid w:val="00D3553A"/>
    <w:rPr>
      <w:i/>
      <w:iCs/>
    </w:rPr>
  </w:style>
  <w:style w:type="character" w:styleId="HTMLKeyboard">
    <w:name w:val="HTML Keyboard"/>
    <w:basedOn w:val="DefaultParagraphFont"/>
    <w:semiHidden/>
    <w:rsid w:val="00D3553A"/>
    <w:rPr>
      <w:rFonts w:ascii="Courier New" w:hAnsi="Courier New" w:cs="Courier New"/>
      <w:sz w:val="20"/>
      <w:szCs w:val="20"/>
    </w:rPr>
  </w:style>
  <w:style w:type="paragraph" w:styleId="HTMLPreformatted">
    <w:name w:val="HTML Preformatted"/>
    <w:basedOn w:val="Normal"/>
    <w:link w:val="HTMLPreformattedChar"/>
    <w:semiHidden/>
    <w:rsid w:val="00D3553A"/>
    <w:rPr>
      <w:rFonts w:ascii="Courier New" w:hAnsi="Courier New" w:cs="Courier New"/>
    </w:rPr>
  </w:style>
  <w:style w:type="character" w:styleId="HTMLSample">
    <w:name w:val="HTML Sample"/>
    <w:basedOn w:val="DefaultParagraphFont"/>
    <w:semiHidden/>
    <w:rsid w:val="00D3553A"/>
    <w:rPr>
      <w:rFonts w:ascii="Courier New" w:hAnsi="Courier New" w:cs="Courier New"/>
    </w:rPr>
  </w:style>
  <w:style w:type="character" w:styleId="HTMLTypewriter">
    <w:name w:val="HTML Typewriter"/>
    <w:basedOn w:val="DefaultParagraphFont"/>
    <w:semiHidden/>
    <w:rsid w:val="00D3553A"/>
    <w:rPr>
      <w:rFonts w:ascii="Courier New" w:hAnsi="Courier New" w:cs="Courier New"/>
      <w:sz w:val="20"/>
      <w:szCs w:val="20"/>
    </w:rPr>
  </w:style>
  <w:style w:type="character" w:styleId="HTMLVariable">
    <w:name w:val="HTML Variable"/>
    <w:basedOn w:val="DefaultParagraphFont"/>
    <w:semiHidden/>
    <w:rsid w:val="00D3553A"/>
    <w:rPr>
      <w:i/>
      <w:iCs/>
    </w:rPr>
  </w:style>
  <w:style w:type="character" w:styleId="Hyperlink">
    <w:name w:val="Hyperlink"/>
    <w:basedOn w:val="DefaultParagraphFont"/>
    <w:uiPriority w:val="99"/>
    <w:rsid w:val="007C18AB"/>
    <w:rPr>
      <w:rFonts w:ascii="Garamond" w:hAnsi="Garamond"/>
      <w:color w:val="0000FF"/>
      <w:u w:val="single"/>
    </w:rPr>
  </w:style>
  <w:style w:type="character" w:styleId="LineNumber">
    <w:name w:val="line number"/>
    <w:basedOn w:val="DefaultParagraphFont"/>
    <w:semiHidden/>
    <w:rsid w:val="00D3553A"/>
  </w:style>
  <w:style w:type="paragraph" w:styleId="List">
    <w:name w:val="List"/>
    <w:basedOn w:val="Normal"/>
    <w:semiHidden/>
    <w:rsid w:val="00D3553A"/>
    <w:pPr>
      <w:ind w:left="360" w:hanging="360"/>
    </w:pPr>
  </w:style>
  <w:style w:type="paragraph" w:styleId="List2">
    <w:name w:val="List 2"/>
    <w:basedOn w:val="Normal"/>
    <w:semiHidden/>
    <w:rsid w:val="00D3553A"/>
    <w:pPr>
      <w:ind w:left="720" w:hanging="360"/>
    </w:pPr>
  </w:style>
  <w:style w:type="paragraph" w:styleId="List3">
    <w:name w:val="List 3"/>
    <w:basedOn w:val="Normal"/>
    <w:semiHidden/>
    <w:rsid w:val="00D3553A"/>
    <w:pPr>
      <w:ind w:left="1080" w:hanging="360"/>
    </w:pPr>
  </w:style>
  <w:style w:type="paragraph" w:styleId="List4">
    <w:name w:val="List 4"/>
    <w:basedOn w:val="Normal"/>
    <w:semiHidden/>
    <w:rsid w:val="00D3553A"/>
    <w:pPr>
      <w:ind w:left="1440" w:hanging="360"/>
    </w:pPr>
  </w:style>
  <w:style w:type="paragraph" w:styleId="List5">
    <w:name w:val="List 5"/>
    <w:basedOn w:val="Normal"/>
    <w:semiHidden/>
    <w:rsid w:val="00D3553A"/>
    <w:pPr>
      <w:ind w:left="1800" w:hanging="360"/>
    </w:pPr>
  </w:style>
  <w:style w:type="paragraph" w:styleId="ListBullet2">
    <w:name w:val="List Bullet 2"/>
    <w:basedOn w:val="Normal"/>
    <w:semiHidden/>
    <w:rsid w:val="00645FAE"/>
    <w:pPr>
      <w:numPr>
        <w:numId w:val="1"/>
      </w:numPr>
    </w:pPr>
  </w:style>
  <w:style w:type="paragraph" w:styleId="ListBullet3">
    <w:name w:val="List Bullet 3"/>
    <w:basedOn w:val="Normal"/>
    <w:semiHidden/>
    <w:rsid w:val="00645FAE"/>
    <w:pPr>
      <w:numPr>
        <w:numId w:val="8"/>
      </w:numPr>
    </w:pPr>
  </w:style>
  <w:style w:type="paragraph" w:styleId="ListBullet4">
    <w:name w:val="List Bullet 4"/>
    <w:basedOn w:val="Normal"/>
    <w:semiHidden/>
    <w:rsid w:val="00645FAE"/>
    <w:pPr>
      <w:numPr>
        <w:numId w:val="7"/>
      </w:numPr>
    </w:pPr>
  </w:style>
  <w:style w:type="paragraph" w:styleId="ListBullet5">
    <w:name w:val="List Bullet 5"/>
    <w:basedOn w:val="Normal"/>
    <w:semiHidden/>
    <w:rsid w:val="00645FAE"/>
    <w:pPr>
      <w:numPr>
        <w:numId w:val="6"/>
      </w:numPr>
    </w:pPr>
  </w:style>
  <w:style w:type="paragraph" w:styleId="ListContinue">
    <w:name w:val="List Continue"/>
    <w:basedOn w:val="Normal"/>
    <w:semiHidden/>
    <w:rsid w:val="00D3553A"/>
    <w:pPr>
      <w:spacing w:after="120"/>
      <w:ind w:left="360"/>
    </w:pPr>
  </w:style>
  <w:style w:type="paragraph" w:styleId="ListContinue2">
    <w:name w:val="List Continue 2"/>
    <w:basedOn w:val="Normal"/>
    <w:semiHidden/>
    <w:rsid w:val="00D3553A"/>
    <w:pPr>
      <w:spacing w:after="120"/>
      <w:ind w:left="720"/>
    </w:pPr>
  </w:style>
  <w:style w:type="paragraph" w:styleId="ListContinue3">
    <w:name w:val="List Continue 3"/>
    <w:basedOn w:val="Normal"/>
    <w:semiHidden/>
    <w:rsid w:val="00D3553A"/>
    <w:pPr>
      <w:spacing w:after="120"/>
      <w:ind w:left="1080"/>
    </w:pPr>
  </w:style>
  <w:style w:type="paragraph" w:styleId="ListContinue4">
    <w:name w:val="List Continue 4"/>
    <w:basedOn w:val="Normal"/>
    <w:semiHidden/>
    <w:rsid w:val="00D3553A"/>
    <w:pPr>
      <w:spacing w:after="120"/>
      <w:ind w:left="1440"/>
    </w:pPr>
  </w:style>
  <w:style w:type="paragraph" w:styleId="ListContinue5">
    <w:name w:val="List Continue 5"/>
    <w:basedOn w:val="Normal"/>
    <w:semiHidden/>
    <w:rsid w:val="00D3553A"/>
    <w:pPr>
      <w:spacing w:after="120"/>
      <w:ind w:left="1800"/>
    </w:pPr>
  </w:style>
  <w:style w:type="paragraph" w:styleId="ListNumber">
    <w:name w:val="List Number"/>
    <w:basedOn w:val="Normal"/>
    <w:rsid w:val="00D3553A"/>
    <w:pPr>
      <w:numPr>
        <w:numId w:val="17"/>
      </w:numPr>
      <w:spacing w:after="240" w:line="240" w:lineRule="auto"/>
    </w:pPr>
  </w:style>
  <w:style w:type="paragraph" w:styleId="ListNumber2">
    <w:name w:val="List Number 2"/>
    <w:basedOn w:val="Normal"/>
    <w:semiHidden/>
    <w:rsid w:val="00645FAE"/>
    <w:pPr>
      <w:numPr>
        <w:numId w:val="5"/>
      </w:numPr>
    </w:pPr>
  </w:style>
  <w:style w:type="paragraph" w:styleId="ListNumber3">
    <w:name w:val="List Number 3"/>
    <w:basedOn w:val="Normal"/>
    <w:semiHidden/>
    <w:rsid w:val="00645FAE"/>
    <w:pPr>
      <w:numPr>
        <w:numId w:val="4"/>
      </w:numPr>
    </w:pPr>
  </w:style>
  <w:style w:type="paragraph" w:styleId="ListNumber4">
    <w:name w:val="List Number 4"/>
    <w:basedOn w:val="Normal"/>
    <w:semiHidden/>
    <w:rsid w:val="00645FAE"/>
    <w:pPr>
      <w:numPr>
        <w:numId w:val="2"/>
      </w:numPr>
    </w:pPr>
  </w:style>
  <w:style w:type="paragraph" w:styleId="ListNumber5">
    <w:name w:val="List Number 5"/>
    <w:basedOn w:val="Normal"/>
    <w:semiHidden/>
    <w:rsid w:val="00645FAE"/>
    <w:pPr>
      <w:numPr>
        <w:numId w:val="3"/>
      </w:numPr>
    </w:pPr>
  </w:style>
  <w:style w:type="paragraph" w:styleId="MessageHeader">
    <w:name w:val="Message Header"/>
    <w:basedOn w:val="Normal"/>
    <w:link w:val="MessageHeaderChar"/>
    <w:semiHidden/>
    <w:rsid w:val="00D3553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D3553A"/>
  </w:style>
  <w:style w:type="paragraph" w:styleId="NormalIndent">
    <w:name w:val="Normal Indent"/>
    <w:basedOn w:val="Normal"/>
    <w:semiHidden/>
    <w:rsid w:val="00D3553A"/>
    <w:pPr>
      <w:ind w:left="720"/>
    </w:pPr>
  </w:style>
  <w:style w:type="paragraph" w:styleId="NoteHeading">
    <w:name w:val="Note Heading"/>
    <w:basedOn w:val="Normal"/>
    <w:next w:val="Normal"/>
    <w:link w:val="NoteHeadingChar"/>
    <w:semiHidden/>
    <w:rsid w:val="00D3553A"/>
  </w:style>
  <w:style w:type="character" w:styleId="PageNumber">
    <w:name w:val="page number"/>
    <w:basedOn w:val="DefaultParagraphFont"/>
    <w:rsid w:val="007C18AB"/>
    <w:rPr>
      <w:rFonts w:ascii="Garamond" w:hAnsi="Garamond"/>
      <w:sz w:val="24"/>
    </w:rPr>
  </w:style>
  <w:style w:type="paragraph" w:styleId="PlainText">
    <w:name w:val="Plain Text"/>
    <w:basedOn w:val="Normal"/>
    <w:link w:val="PlainTextChar"/>
    <w:semiHidden/>
    <w:rsid w:val="00D3553A"/>
    <w:rPr>
      <w:rFonts w:ascii="Courier New" w:hAnsi="Courier New" w:cs="Courier New"/>
    </w:rPr>
  </w:style>
  <w:style w:type="paragraph" w:styleId="Salutation">
    <w:name w:val="Salutation"/>
    <w:basedOn w:val="Normal"/>
    <w:next w:val="Normal"/>
    <w:link w:val="SalutationChar"/>
    <w:semiHidden/>
    <w:rsid w:val="00D3553A"/>
  </w:style>
  <w:style w:type="character" w:customStyle="1" w:styleId="Heading6Char">
    <w:name w:val="Heading 6 Char"/>
    <w:basedOn w:val="DefaultParagraphFont"/>
    <w:link w:val="Heading6"/>
    <w:semiHidden/>
    <w:rsid w:val="00D3553A"/>
    <w:rPr>
      <w:rFonts w:asciiTheme="minorHAnsi" w:hAnsiTheme="minorHAnsi"/>
      <w:b/>
      <w:bCs/>
      <w:sz w:val="22"/>
      <w:szCs w:val="22"/>
    </w:rPr>
  </w:style>
  <w:style w:type="character" w:customStyle="1" w:styleId="Heading7Char">
    <w:name w:val="Heading 7 Char"/>
    <w:basedOn w:val="DefaultParagraphFont"/>
    <w:link w:val="Heading7"/>
    <w:semiHidden/>
    <w:rsid w:val="00D3553A"/>
    <w:rPr>
      <w:rFonts w:asciiTheme="minorHAnsi" w:hAnsiTheme="minorHAnsi"/>
      <w:sz w:val="24"/>
    </w:rPr>
  </w:style>
  <w:style w:type="character" w:customStyle="1" w:styleId="Heading8Char">
    <w:name w:val="Heading 8 Char"/>
    <w:basedOn w:val="DefaultParagraphFont"/>
    <w:link w:val="Heading8"/>
    <w:semiHidden/>
    <w:rsid w:val="00D3553A"/>
    <w:rPr>
      <w:rFonts w:asciiTheme="minorHAnsi" w:hAnsiTheme="minorHAnsi"/>
      <w:i/>
      <w:iCs/>
      <w:sz w:val="24"/>
    </w:rPr>
  </w:style>
  <w:style w:type="character" w:customStyle="1" w:styleId="Heading9Char">
    <w:name w:val="Heading 9 Char"/>
    <w:basedOn w:val="DefaultParagraphFont"/>
    <w:link w:val="Heading9"/>
    <w:semiHidden/>
    <w:rsid w:val="00D3553A"/>
    <w:rPr>
      <w:rFonts w:ascii="Arial" w:hAnsi="Arial" w:cs="Arial"/>
      <w:sz w:val="22"/>
      <w:szCs w:val="22"/>
    </w:rPr>
  </w:style>
  <w:style w:type="character" w:customStyle="1" w:styleId="Heading3Char">
    <w:name w:val="Heading 3 Char"/>
    <w:basedOn w:val="DefaultParagraphFont"/>
    <w:link w:val="Heading3"/>
    <w:uiPriority w:val="9"/>
    <w:rsid w:val="00554358"/>
    <w:rPr>
      <w:rFonts w:ascii="Garamond" w:eastAsiaTheme="majorEastAsia" w:hAnsi="Garamond" w:cstheme="majorBidi"/>
      <w:bCs/>
      <w:sz w:val="24"/>
      <w:szCs w:val="26"/>
    </w:rPr>
  </w:style>
  <w:style w:type="paragraph" w:styleId="TOC3">
    <w:name w:val="toc 3"/>
    <w:basedOn w:val="Normal"/>
    <w:next w:val="Normal"/>
    <w:uiPriority w:val="39"/>
    <w:qFormat/>
    <w:rsid w:val="00D3553A"/>
    <w:pPr>
      <w:tabs>
        <w:tab w:val="right" w:leader="dot" w:pos="8640"/>
      </w:tabs>
      <w:spacing w:line="240" w:lineRule="auto"/>
      <w:ind w:left="2160" w:hanging="720"/>
    </w:pPr>
  </w:style>
  <w:style w:type="paragraph" w:customStyle="1" w:styleId="Equation">
    <w:name w:val="Equation"/>
    <w:basedOn w:val="Normal"/>
    <w:rsid w:val="00DE746A"/>
    <w:pPr>
      <w:tabs>
        <w:tab w:val="right" w:pos="8640"/>
      </w:tabs>
      <w:spacing w:before="120" w:after="120"/>
      <w:ind w:left="2160" w:firstLine="0"/>
    </w:pPr>
    <w:rPr>
      <w:szCs w:val="24"/>
    </w:rPr>
  </w:style>
  <w:style w:type="paragraph" w:customStyle="1" w:styleId="Tabledatacolumnheader">
    <w:name w:val="Table data column header"/>
    <w:basedOn w:val="Normal"/>
    <w:rsid w:val="00CF44D0"/>
    <w:pPr>
      <w:spacing w:after="120" w:line="240" w:lineRule="auto"/>
      <w:ind w:firstLine="0"/>
      <w:jc w:val="center"/>
    </w:pPr>
    <w:rPr>
      <w:b/>
    </w:rPr>
  </w:style>
  <w:style w:type="paragraph" w:customStyle="1" w:styleId="TabledataRight">
    <w:name w:val="Table data (Right)"/>
    <w:basedOn w:val="Normal"/>
    <w:qFormat/>
    <w:rsid w:val="00D3553A"/>
    <w:pPr>
      <w:spacing w:line="240" w:lineRule="auto"/>
      <w:ind w:firstLine="0"/>
      <w:jc w:val="right"/>
    </w:pPr>
  </w:style>
  <w:style w:type="paragraph" w:customStyle="1" w:styleId="Tabledatarowheader">
    <w:name w:val="Table data row header"/>
    <w:basedOn w:val="Normal"/>
    <w:rsid w:val="00D3553A"/>
    <w:pPr>
      <w:spacing w:line="240" w:lineRule="auto"/>
      <w:ind w:firstLine="0"/>
    </w:pPr>
  </w:style>
  <w:style w:type="paragraph" w:customStyle="1" w:styleId="Tablenote">
    <w:name w:val="Table note"/>
    <w:basedOn w:val="FootnoteText"/>
    <w:rsid w:val="00D3553A"/>
    <w:pPr>
      <w:contextualSpacing/>
    </w:pPr>
  </w:style>
  <w:style w:type="paragraph" w:styleId="Header">
    <w:name w:val="header"/>
    <w:basedOn w:val="Normal"/>
    <w:link w:val="HeaderChar"/>
    <w:rsid w:val="00D3553A"/>
    <w:pPr>
      <w:tabs>
        <w:tab w:val="left" w:pos="8640"/>
      </w:tabs>
      <w:jc w:val="right"/>
    </w:pPr>
  </w:style>
  <w:style w:type="paragraph" w:styleId="TOC1">
    <w:name w:val="toc 1"/>
    <w:basedOn w:val="Normal"/>
    <w:next w:val="Normal"/>
    <w:uiPriority w:val="39"/>
    <w:qFormat/>
    <w:rsid w:val="00D3553A"/>
    <w:pPr>
      <w:tabs>
        <w:tab w:val="right" w:leader="dot" w:pos="8640"/>
      </w:tabs>
      <w:spacing w:before="240" w:line="240" w:lineRule="auto"/>
      <w:ind w:left="576" w:hanging="576"/>
    </w:pPr>
  </w:style>
  <w:style w:type="paragraph" w:styleId="TOC2">
    <w:name w:val="toc 2"/>
    <w:basedOn w:val="Normal"/>
    <w:next w:val="Normal"/>
    <w:uiPriority w:val="39"/>
    <w:qFormat/>
    <w:rsid w:val="00D3553A"/>
    <w:pPr>
      <w:tabs>
        <w:tab w:val="right" w:leader="dot" w:pos="8640"/>
      </w:tabs>
      <w:spacing w:line="240" w:lineRule="auto"/>
      <w:ind w:left="1440" w:hanging="720"/>
    </w:pPr>
  </w:style>
  <w:style w:type="paragraph" w:styleId="TableofFigures">
    <w:name w:val="table of figures"/>
    <w:basedOn w:val="Normal"/>
    <w:next w:val="Normal"/>
    <w:uiPriority w:val="99"/>
    <w:rsid w:val="00D3553A"/>
    <w:pPr>
      <w:tabs>
        <w:tab w:val="right" w:leader="dot" w:pos="8640"/>
      </w:tabs>
      <w:spacing w:after="240" w:line="240" w:lineRule="auto"/>
      <w:ind w:left="720" w:hanging="720"/>
    </w:pPr>
  </w:style>
  <w:style w:type="numbering" w:styleId="111111">
    <w:name w:val="Outline List 2"/>
    <w:basedOn w:val="NoList"/>
    <w:rsid w:val="00D3553A"/>
    <w:pPr>
      <w:numPr>
        <w:numId w:val="10"/>
      </w:numPr>
    </w:pPr>
  </w:style>
  <w:style w:type="numbering" w:styleId="1ai">
    <w:name w:val="Outline List 1"/>
    <w:basedOn w:val="NoList"/>
    <w:rsid w:val="00D3553A"/>
    <w:pPr>
      <w:numPr>
        <w:numId w:val="11"/>
      </w:numPr>
    </w:pPr>
  </w:style>
  <w:style w:type="numbering" w:styleId="ArticleSection">
    <w:name w:val="Outline List 3"/>
    <w:basedOn w:val="NoList"/>
    <w:rsid w:val="00D3553A"/>
    <w:pPr>
      <w:numPr>
        <w:numId w:val="24"/>
      </w:numPr>
    </w:pPr>
  </w:style>
  <w:style w:type="table" w:styleId="Table3Deffects1">
    <w:name w:val="Table 3D effects 1"/>
    <w:basedOn w:val="TableNormal"/>
    <w:rsid w:val="00D3553A"/>
    <w:pPr>
      <w:ind w:firstLine="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3553A"/>
    <w:pPr>
      <w:ind w:firstLine="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3553A"/>
    <w:pPr>
      <w:ind w:firstLine="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3553A"/>
    <w:pPr>
      <w:ind w:firstLine="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3553A"/>
    <w:pPr>
      <w:ind w:firstLine="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3553A"/>
    <w:pPr>
      <w:ind w:firstLine="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3553A"/>
    <w:pPr>
      <w:ind w:firstLine="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3553A"/>
    <w:pPr>
      <w:ind w:firstLine="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3553A"/>
    <w:pPr>
      <w:ind w:firstLine="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3553A"/>
    <w:pPr>
      <w:ind w:firstLine="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3553A"/>
    <w:pPr>
      <w:ind w:firstLine="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3553A"/>
    <w:pPr>
      <w:ind w:firstLine="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3553A"/>
    <w:pPr>
      <w:ind w:firstLine="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3553A"/>
    <w:pPr>
      <w:ind w:firstLine="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3553A"/>
    <w:pPr>
      <w:ind w:firstLine="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3553A"/>
    <w:pPr>
      <w:ind w:firstLine="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3553A"/>
    <w:pPr>
      <w:ind w:firstLine="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D3553A"/>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D3553A"/>
    <w:pPr>
      <w:ind w:firstLine="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3553A"/>
    <w:pPr>
      <w:ind w:firstLine="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3553A"/>
    <w:pPr>
      <w:ind w:firstLine="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3553A"/>
    <w:pPr>
      <w:ind w:firstLine="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3553A"/>
    <w:pPr>
      <w:ind w:firstLine="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3553A"/>
    <w:pPr>
      <w:ind w:firstLine="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3553A"/>
    <w:pPr>
      <w:ind w:firstLine="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3553A"/>
    <w:pPr>
      <w:ind w:firstLine="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3553A"/>
    <w:pPr>
      <w:ind w:firstLine="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3553A"/>
    <w:pPr>
      <w:ind w:firstLine="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3553A"/>
    <w:pPr>
      <w:ind w:firstLine="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3553A"/>
    <w:pPr>
      <w:ind w:firstLine="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3553A"/>
    <w:pPr>
      <w:ind w:firstLine="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3553A"/>
    <w:pPr>
      <w:ind w:firstLine="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3553A"/>
    <w:pPr>
      <w:ind w:firstLine="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3553A"/>
    <w:pPr>
      <w:ind w:firstLine="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3553A"/>
    <w:pPr>
      <w:ind w:firstLine="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3553A"/>
    <w:pPr>
      <w:ind w:firstLine="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3553A"/>
    <w:pPr>
      <w:ind w:firstLine="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3553A"/>
    <w:pPr>
      <w:ind w:firstLine="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3553A"/>
    <w:pPr>
      <w:ind w:firstLine="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3553A"/>
    <w:pPr>
      <w:ind w:firstLine="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3553A"/>
    <w:pPr>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3553A"/>
    <w:pPr>
      <w:ind w:firstLine="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3553A"/>
    <w:pPr>
      <w:ind w:firstLine="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3553A"/>
    <w:pPr>
      <w:ind w:firstLine="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dataCentered">
    <w:name w:val="Table data (Centered)"/>
    <w:basedOn w:val="Normal"/>
    <w:rsid w:val="00D3553A"/>
    <w:pPr>
      <w:spacing w:line="240" w:lineRule="auto"/>
      <w:ind w:firstLine="0"/>
      <w:jc w:val="center"/>
    </w:pPr>
  </w:style>
  <w:style w:type="paragraph" w:customStyle="1" w:styleId="Appendixheading1">
    <w:name w:val="Appendix heading 1"/>
    <w:basedOn w:val="Heading1"/>
    <w:next w:val="Normal"/>
    <w:qFormat/>
    <w:rsid w:val="002A6C63"/>
    <w:pPr>
      <w:numPr>
        <w:numId w:val="15"/>
      </w:numPr>
    </w:pPr>
  </w:style>
  <w:style w:type="paragraph" w:customStyle="1" w:styleId="Appendixheading2">
    <w:name w:val="Appendix heading 2"/>
    <w:basedOn w:val="Heading2"/>
    <w:qFormat/>
    <w:rsid w:val="00D3553A"/>
    <w:pPr>
      <w:numPr>
        <w:numId w:val="15"/>
      </w:numPr>
    </w:pPr>
  </w:style>
  <w:style w:type="paragraph" w:customStyle="1" w:styleId="Appendixheading3">
    <w:name w:val="Appendix heading 3"/>
    <w:basedOn w:val="Heading3"/>
    <w:qFormat/>
    <w:rsid w:val="00D3553A"/>
    <w:pPr>
      <w:numPr>
        <w:numId w:val="15"/>
      </w:numPr>
    </w:pPr>
  </w:style>
  <w:style w:type="character" w:customStyle="1" w:styleId="FootnoteTextChar">
    <w:name w:val="Footnote Text Char"/>
    <w:basedOn w:val="DefaultParagraphFont"/>
    <w:link w:val="FootnoteText"/>
    <w:rsid w:val="00D3553A"/>
    <w:rPr>
      <w:rFonts w:asciiTheme="minorHAnsi" w:hAnsiTheme="minorHAnsi"/>
    </w:rPr>
  </w:style>
  <w:style w:type="character" w:customStyle="1" w:styleId="HeaderChar">
    <w:name w:val="Header Char"/>
    <w:basedOn w:val="DefaultParagraphFont"/>
    <w:link w:val="Header"/>
    <w:rsid w:val="00D3553A"/>
    <w:rPr>
      <w:rFonts w:asciiTheme="minorHAnsi" w:hAnsiTheme="minorHAnsi"/>
      <w:sz w:val="24"/>
    </w:rPr>
  </w:style>
  <w:style w:type="character" w:customStyle="1" w:styleId="FooterChar">
    <w:name w:val="Footer Char"/>
    <w:basedOn w:val="DefaultParagraphFont"/>
    <w:link w:val="Footer"/>
    <w:rsid w:val="00CF44D0"/>
    <w:rPr>
      <w:rFonts w:asciiTheme="minorHAnsi" w:hAnsiTheme="minorHAnsi"/>
      <w:sz w:val="24"/>
    </w:rPr>
  </w:style>
  <w:style w:type="paragraph" w:styleId="EndnoteText">
    <w:name w:val="endnote text"/>
    <w:basedOn w:val="Normal"/>
    <w:link w:val="EndnoteTextChar"/>
    <w:rsid w:val="00D3553A"/>
    <w:pPr>
      <w:spacing w:after="240" w:line="240" w:lineRule="auto"/>
    </w:pPr>
  </w:style>
  <w:style w:type="character" w:customStyle="1" w:styleId="EndnoteTextChar">
    <w:name w:val="Endnote Text Char"/>
    <w:basedOn w:val="DefaultParagraphFont"/>
    <w:link w:val="EndnoteText"/>
    <w:rsid w:val="00D3553A"/>
    <w:rPr>
      <w:rFonts w:asciiTheme="minorHAnsi" w:hAnsiTheme="minorHAnsi"/>
      <w:sz w:val="24"/>
    </w:rPr>
  </w:style>
  <w:style w:type="paragraph" w:customStyle="1" w:styleId="Appendixheading5">
    <w:name w:val="Appendix heading 5"/>
    <w:basedOn w:val="Normal"/>
    <w:qFormat/>
    <w:rsid w:val="00D3553A"/>
    <w:pPr>
      <w:keepNext/>
      <w:numPr>
        <w:ilvl w:val="4"/>
        <w:numId w:val="15"/>
      </w:numPr>
      <w:spacing w:before="240"/>
      <w:outlineLvl w:val="2"/>
    </w:pPr>
    <w:rPr>
      <w:rFonts w:eastAsiaTheme="majorEastAsia" w:cstheme="majorBidi"/>
      <w:bCs/>
      <w:szCs w:val="26"/>
    </w:rPr>
  </w:style>
  <w:style w:type="paragraph" w:customStyle="1" w:styleId="Appendixheading4">
    <w:name w:val="Appendix heading 4"/>
    <w:basedOn w:val="Appendixheading3"/>
    <w:qFormat/>
    <w:rsid w:val="00D3553A"/>
    <w:pPr>
      <w:numPr>
        <w:ilvl w:val="3"/>
      </w:numPr>
    </w:pPr>
  </w:style>
  <w:style w:type="character" w:customStyle="1" w:styleId="Heading4Char">
    <w:name w:val="Heading 4 Char"/>
    <w:basedOn w:val="DefaultParagraphFont"/>
    <w:link w:val="Heading4"/>
    <w:rsid w:val="00554358"/>
    <w:rPr>
      <w:rFonts w:ascii="Garamond" w:hAnsi="Garamond"/>
      <w:bCs/>
      <w:sz w:val="24"/>
      <w:szCs w:val="28"/>
    </w:rPr>
  </w:style>
  <w:style w:type="character" w:customStyle="1" w:styleId="Heading5Char">
    <w:name w:val="Heading 5 Char"/>
    <w:basedOn w:val="DefaultParagraphFont"/>
    <w:link w:val="Heading5"/>
    <w:rsid w:val="00D3553A"/>
    <w:rPr>
      <w:rFonts w:asciiTheme="minorHAnsi" w:eastAsiaTheme="majorEastAsia" w:hAnsiTheme="minorHAnsi" w:cstheme="majorBidi"/>
      <w:sz w:val="24"/>
    </w:rPr>
  </w:style>
  <w:style w:type="paragraph" w:styleId="TOC4">
    <w:name w:val="toc 4"/>
    <w:basedOn w:val="Normal"/>
    <w:next w:val="Normal"/>
    <w:qFormat/>
    <w:rsid w:val="00D3553A"/>
    <w:pPr>
      <w:spacing w:line="240" w:lineRule="auto"/>
      <w:ind w:left="2880" w:hanging="720"/>
    </w:pPr>
  </w:style>
  <w:style w:type="paragraph" w:styleId="TOC5">
    <w:name w:val="toc 5"/>
    <w:basedOn w:val="Normal"/>
    <w:next w:val="Normal"/>
    <w:qFormat/>
    <w:rsid w:val="00D3553A"/>
    <w:pPr>
      <w:spacing w:line="240" w:lineRule="auto"/>
      <w:ind w:left="3600" w:hanging="720"/>
    </w:pPr>
  </w:style>
  <w:style w:type="paragraph" w:customStyle="1" w:styleId="Centeredtexttitlepage">
    <w:name w:val="Centered text (title page)"/>
    <w:basedOn w:val="Normal"/>
    <w:qFormat/>
    <w:rsid w:val="00D3553A"/>
    <w:pPr>
      <w:ind w:firstLine="0"/>
      <w:jc w:val="center"/>
    </w:pPr>
  </w:style>
  <w:style w:type="paragraph" w:customStyle="1" w:styleId="Directorssignaturetitlepage">
    <w:name w:val="Director's signature (title page)"/>
    <w:basedOn w:val="Normal"/>
    <w:qFormat/>
    <w:rsid w:val="00D3553A"/>
    <w:pPr>
      <w:jc w:val="right"/>
    </w:pPr>
  </w:style>
  <w:style w:type="paragraph" w:customStyle="1" w:styleId="Blockquote">
    <w:name w:val="Block quote"/>
    <w:basedOn w:val="Normal"/>
    <w:qFormat/>
    <w:rsid w:val="001E6891"/>
    <w:pPr>
      <w:spacing w:after="360" w:line="240" w:lineRule="auto"/>
      <w:ind w:left="1080" w:right="1080" w:firstLine="0"/>
    </w:pPr>
  </w:style>
  <w:style w:type="paragraph" w:customStyle="1" w:styleId="ChaptertitleNoToC">
    <w:name w:val="Chapter title (No ToC)"/>
    <w:basedOn w:val="Heading1"/>
    <w:next w:val="Normal"/>
    <w:qFormat/>
    <w:rsid w:val="002A6C63"/>
    <w:pPr>
      <w:numPr>
        <w:numId w:val="0"/>
      </w:numPr>
    </w:pPr>
  </w:style>
  <w:style w:type="paragraph" w:customStyle="1" w:styleId="TableTitleContinued">
    <w:name w:val="Table Title (Continued)"/>
    <w:basedOn w:val="Normal"/>
    <w:next w:val="TabledataLeft"/>
    <w:qFormat/>
    <w:rsid w:val="00D3553A"/>
    <w:pPr>
      <w:spacing w:before="240"/>
      <w:ind w:firstLine="0"/>
      <w:jc w:val="center"/>
      <w:outlineLvl w:val="0"/>
    </w:pPr>
    <w:rPr>
      <w:rFonts w:eastAsiaTheme="majorEastAsia" w:cstheme="majorBidi"/>
      <w:bCs/>
      <w:caps/>
      <w:szCs w:val="26"/>
    </w:rPr>
  </w:style>
  <w:style w:type="character" w:customStyle="1" w:styleId="ClosingChar">
    <w:name w:val="Closing Char"/>
    <w:basedOn w:val="DefaultParagraphFont"/>
    <w:link w:val="Closing"/>
    <w:semiHidden/>
    <w:rsid w:val="00D3553A"/>
    <w:rPr>
      <w:rFonts w:asciiTheme="minorHAnsi" w:hAnsiTheme="minorHAnsi"/>
      <w:sz w:val="24"/>
    </w:rPr>
  </w:style>
  <w:style w:type="character" w:customStyle="1" w:styleId="BodyTextChar">
    <w:name w:val="Body Text Char"/>
    <w:basedOn w:val="DefaultParagraphFont"/>
    <w:link w:val="BodyText"/>
    <w:semiHidden/>
    <w:rsid w:val="00D3553A"/>
    <w:rPr>
      <w:rFonts w:asciiTheme="minorHAnsi" w:hAnsiTheme="minorHAnsi"/>
      <w:sz w:val="24"/>
    </w:rPr>
  </w:style>
  <w:style w:type="character" w:customStyle="1" w:styleId="BodyTextIndentChar">
    <w:name w:val="Body Text Indent Char"/>
    <w:basedOn w:val="DefaultParagraphFont"/>
    <w:link w:val="BodyTextIndent"/>
    <w:semiHidden/>
    <w:rsid w:val="00D3553A"/>
    <w:rPr>
      <w:rFonts w:asciiTheme="minorHAnsi" w:hAnsiTheme="minorHAnsi"/>
      <w:sz w:val="24"/>
    </w:rPr>
  </w:style>
  <w:style w:type="character" w:customStyle="1" w:styleId="MessageHeaderChar">
    <w:name w:val="Message Header Char"/>
    <w:basedOn w:val="DefaultParagraphFont"/>
    <w:link w:val="MessageHeader"/>
    <w:semiHidden/>
    <w:rsid w:val="00D3553A"/>
    <w:rPr>
      <w:rFonts w:ascii="Arial" w:hAnsi="Arial" w:cs="Arial"/>
      <w:sz w:val="24"/>
      <w:shd w:val="pct20" w:color="auto" w:fill="auto"/>
    </w:rPr>
  </w:style>
  <w:style w:type="character" w:customStyle="1" w:styleId="SalutationChar">
    <w:name w:val="Salutation Char"/>
    <w:basedOn w:val="DefaultParagraphFont"/>
    <w:link w:val="Salutation"/>
    <w:semiHidden/>
    <w:rsid w:val="00D3553A"/>
    <w:rPr>
      <w:rFonts w:asciiTheme="minorHAnsi" w:hAnsiTheme="minorHAnsi"/>
      <w:sz w:val="24"/>
    </w:rPr>
  </w:style>
  <w:style w:type="character" w:customStyle="1" w:styleId="DateChar">
    <w:name w:val="Date Char"/>
    <w:basedOn w:val="DefaultParagraphFont"/>
    <w:link w:val="Date"/>
    <w:semiHidden/>
    <w:rsid w:val="00D3553A"/>
    <w:rPr>
      <w:rFonts w:asciiTheme="minorHAnsi" w:hAnsiTheme="minorHAnsi"/>
      <w:sz w:val="24"/>
    </w:rPr>
  </w:style>
  <w:style w:type="character" w:customStyle="1" w:styleId="BodyTextFirstIndentChar">
    <w:name w:val="Body Text First Indent Char"/>
    <w:basedOn w:val="BodyTextChar"/>
    <w:link w:val="BodyTextFirstIndent"/>
    <w:semiHidden/>
    <w:rsid w:val="00D3553A"/>
    <w:rPr>
      <w:rFonts w:asciiTheme="minorHAnsi" w:hAnsiTheme="minorHAnsi"/>
      <w:sz w:val="24"/>
    </w:rPr>
  </w:style>
  <w:style w:type="character" w:customStyle="1" w:styleId="BodyTextFirstIndent2Char">
    <w:name w:val="Body Text First Indent 2 Char"/>
    <w:basedOn w:val="BodyTextIndentChar"/>
    <w:link w:val="BodyTextFirstIndent2"/>
    <w:semiHidden/>
    <w:rsid w:val="00D3553A"/>
    <w:rPr>
      <w:rFonts w:asciiTheme="minorHAnsi" w:hAnsiTheme="minorHAnsi"/>
      <w:sz w:val="24"/>
    </w:rPr>
  </w:style>
  <w:style w:type="character" w:customStyle="1" w:styleId="NoteHeadingChar">
    <w:name w:val="Note Heading Char"/>
    <w:basedOn w:val="DefaultParagraphFont"/>
    <w:link w:val="NoteHeading"/>
    <w:semiHidden/>
    <w:rsid w:val="00D3553A"/>
    <w:rPr>
      <w:rFonts w:asciiTheme="minorHAnsi" w:hAnsiTheme="minorHAnsi"/>
      <w:sz w:val="24"/>
    </w:rPr>
  </w:style>
  <w:style w:type="character" w:customStyle="1" w:styleId="BodyText2Char">
    <w:name w:val="Body Text 2 Char"/>
    <w:basedOn w:val="DefaultParagraphFont"/>
    <w:link w:val="BodyText2"/>
    <w:semiHidden/>
    <w:rsid w:val="00D3553A"/>
    <w:rPr>
      <w:rFonts w:asciiTheme="minorHAnsi" w:hAnsiTheme="minorHAnsi"/>
      <w:sz w:val="24"/>
    </w:rPr>
  </w:style>
  <w:style w:type="character" w:customStyle="1" w:styleId="BodyText3Char">
    <w:name w:val="Body Text 3 Char"/>
    <w:basedOn w:val="DefaultParagraphFont"/>
    <w:link w:val="BodyText3"/>
    <w:semiHidden/>
    <w:rsid w:val="00D3553A"/>
    <w:rPr>
      <w:rFonts w:asciiTheme="minorHAnsi" w:hAnsiTheme="minorHAnsi"/>
      <w:sz w:val="16"/>
      <w:szCs w:val="16"/>
    </w:rPr>
  </w:style>
  <w:style w:type="character" w:customStyle="1" w:styleId="BodyTextIndent2Char">
    <w:name w:val="Body Text Indent 2 Char"/>
    <w:basedOn w:val="DefaultParagraphFont"/>
    <w:link w:val="BodyTextIndent2"/>
    <w:semiHidden/>
    <w:rsid w:val="00D3553A"/>
    <w:rPr>
      <w:rFonts w:asciiTheme="minorHAnsi" w:hAnsiTheme="minorHAnsi"/>
      <w:sz w:val="24"/>
    </w:rPr>
  </w:style>
  <w:style w:type="character" w:customStyle="1" w:styleId="BodyTextIndent3Char">
    <w:name w:val="Body Text Indent 3 Char"/>
    <w:basedOn w:val="DefaultParagraphFont"/>
    <w:link w:val="BodyTextIndent3"/>
    <w:semiHidden/>
    <w:rsid w:val="00D3553A"/>
    <w:rPr>
      <w:rFonts w:asciiTheme="minorHAnsi" w:hAnsiTheme="minorHAnsi"/>
      <w:sz w:val="16"/>
      <w:szCs w:val="16"/>
    </w:rPr>
  </w:style>
  <w:style w:type="character" w:customStyle="1" w:styleId="PlainTextChar">
    <w:name w:val="Plain Text Char"/>
    <w:basedOn w:val="DefaultParagraphFont"/>
    <w:link w:val="PlainText"/>
    <w:semiHidden/>
    <w:rsid w:val="00D3553A"/>
    <w:rPr>
      <w:rFonts w:ascii="Courier New" w:hAnsi="Courier New" w:cs="Courier New"/>
      <w:sz w:val="24"/>
    </w:rPr>
  </w:style>
  <w:style w:type="character" w:customStyle="1" w:styleId="E-mailSignatureChar">
    <w:name w:val="E-mail Signature Char"/>
    <w:basedOn w:val="DefaultParagraphFont"/>
    <w:link w:val="E-mailSignature"/>
    <w:semiHidden/>
    <w:rsid w:val="00D3553A"/>
    <w:rPr>
      <w:rFonts w:asciiTheme="minorHAnsi" w:hAnsiTheme="minorHAnsi"/>
      <w:sz w:val="24"/>
    </w:rPr>
  </w:style>
  <w:style w:type="character" w:customStyle="1" w:styleId="HTMLAddressChar">
    <w:name w:val="HTML Address Char"/>
    <w:basedOn w:val="DefaultParagraphFont"/>
    <w:link w:val="HTMLAddress"/>
    <w:semiHidden/>
    <w:rsid w:val="00D3553A"/>
    <w:rPr>
      <w:rFonts w:asciiTheme="minorHAnsi" w:hAnsiTheme="minorHAnsi"/>
      <w:i/>
      <w:iCs/>
      <w:sz w:val="24"/>
    </w:rPr>
  </w:style>
  <w:style w:type="character" w:customStyle="1" w:styleId="HTMLPreformattedChar">
    <w:name w:val="HTML Preformatted Char"/>
    <w:basedOn w:val="DefaultParagraphFont"/>
    <w:link w:val="HTMLPreformatted"/>
    <w:semiHidden/>
    <w:rsid w:val="00D3553A"/>
    <w:rPr>
      <w:rFonts w:ascii="Courier New" w:hAnsi="Courier New" w:cs="Courier New"/>
      <w:sz w:val="24"/>
    </w:rPr>
  </w:style>
  <w:style w:type="paragraph" w:customStyle="1" w:styleId="ChaptertitleonToC">
    <w:name w:val="Chapter title (on ToC"/>
    <w:aliases w:val="not numbered)"/>
    <w:basedOn w:val="Heading1"/>
    <w:next w:val="Normal"/>
    <w:qFormat/>
    <w:rsid w:val="002A6C63"/>
    <w:pPr>
      <w:numPr>
        <w:numId w:val="0"/>
      </w:numPr>
    </w:pPr>
  </w:style>
  <w:style w:type="paragraph" w:customStyle="1" w:styleId="TabledataLeft">
    <w:name w:val="Table data (Left)"/>
    <w:basedOn w:val="Normal"/>
    <w:rsid w:val="00D3553A"/>
    <w:pPr>
      <w:spacing w:line="240" w:lineRule="auto"/>
      <w:ind w:firstLine="0"/>
    </w:pPr>
  </w:style>
  <w:style w:type="paragraph" w:customStyle="1" w:styleId="Centeredtextverticalhorizontal">
    <w:name w:val="Centered text (vertical &amp; horizontal)"/>
    <w:basedOn w:val="Normal"/>
    <w:qFormat/>
    <w:rsid w:val="00D3553A"/>
    <w:pPr>
      <w:framePr w:wrap="notBeside" w:hAnchor="margin" w:xAlign="center" w:yAlign="center"/>
      <w:ind w:firstLine="0"/>
      <w:jc w:val="center"/>
    </w:pPr>
  </w:style>
  <w:style w:type="paragraph" w:styleId="ListParagraph">
    <w:name w:val="List Paragraph"/>
    <w:basedOn w:val="Normal"/>
    <w:uiPriority w:val="34"/>
    <w:qFormat/>
    <w:rsid w:val="00384CD9"/>
    <w:pPr>
      <w:spacing w:after="240" w:line="240" w:lineRule="auto"/>
      <w:ind w:left="1800" w:hanging="720"/>
    </w:pPr>
  </w:style>
  <w:style w:type="paragraph" w:styleId="Caption">
    <w:name w:val="caption"/>
    <w:basedOn w:val="Normal"/>
    <w:next w:val="Normal"/>
    <w:semiHidden/>
    <w:rsid w:val="007832AF"/>
    <w:pPr>
      <w:spacing w:after="200" w:line="240" w:lineRule="auto"/>
    </w:pPr>
    <w:rPr>
      <w:b/>
      <w:bCs/>
      <w:color w:val="4F81BD" w:themeColor="accent1"/>
      <w:szCs w:val="18"/>
    </w:rPr>
  </w:style>
  <w:style w:type="paragraph" w:customStyle="1" w:styleId="Normalnoindent">
    <w:name w:val="Normal (no indent)"/>
    <w:basedOn w:val="Normal"/>
    <w:next w:val="Normal"/>
    <w:qFormat/>
    <w:rsid w:val="00DE746A"/>
    <w:pPr>
      <w:ind w:firstLine="0"/>
    </w:pPr>
    <w:rPr>
      <w:szCs w:val="24"/>
    </w:rPr>
  </w:style>
  <w:style w:type="paragraph" w:customStyle="1" w:styleId="FootnoteSeparator">
    <w:name w:val="Footnote Separator"/>
    <w:basedOn w:val="NormalIndent"/>
    <w:qFormat/>
    <w:rsid w:val="00D3553A"/>
    <w:pPr>
      <w:ind w:left="0" w:firstLine="0"/>
    </w:pPr>
  </w:style>
  <w:style w:type="paragraph" w:customStyle="1" w:styleId="Verse">
    <w:name w:val="Verse"/>
    <w:basedOn w:val="Normal"/>
    <w:qFormat/>
    <w:rsid w:val="00CD68CC"/>
    <w:pPr>
      <w:spacing w:after="240" w:line="240" w:lineRule="auto"/>
      <w:ind w:left="1080" w:firstLine="0"/>
      <w:contextualSpacing/>
    </w:pPr>
  </w:style>
  <w:style w:type="paragraph" w:customStyle="1" w:styleId="VerseFirstLine">
    <w:name w:val="Verse First Line"/>
    <w:basedOn w:val="Verse"/>
    <w:next w:val="Verse"/>
    <w:link w:val="VerseFirstLineChar"/>
    <w:qFormat/>
    <w:rsid w:val="00CD68CC"/>
  </w:style>
  <w:style w:type="character" w:customStyle="1" w:styleId="VerseFirstLineChar">
    <w:name w:val="Verse First Line Char"/>
    <w:basedOn w:val="DefaultParagraphFont"/>
    <w:link w:val="VerseFirstLine"/>
    <w:rsid w:val="00CD68CC"/>
    <w:rPr>
      <w:rFonts w:asciiTheme="minorHAnsi" w:hAnsiTheme="minorHAnsi"/>
      <w:sz w:val="24"/>
    </w:rPr>
  </w:style>
  <w:style w:type="paragraph" w:customStyle="1" w:styleId="Figure-keepwithcaption">
    <w:name w:val="Figure - keep with caption"/>
    <w:basedOn w:val="Normal"/>
    <w:next w:val="Figurecaption"/>
    <w:qFormat/>
    <w:rsid w:val="00384CD9"/>
    <w:pPr>
      <w:keepNext/>
      <w:spacing w:before="480"/>
      <w:ind w:firstLine="0"/>
      <w:contextualSpacing/>
      <w:jc w:val="center"/>
    </w:pPr>
  </w:style>
  <w:style w:type="character" w:customStyle="1" w:styleId="Revisions">
    <w:name w:val="Revisions"/>
    <w:basedOn w:val="DefaultParagraphFont"/>
    <w:uiPriority w:val="1"/>
    <w:qFormat/>
    <w:rsid w:val="007C18AB"/>
    <w:rPr>
      <w:rFonts w:ascii="Garamond" w:hAnsi="Garamond"/>
      <w:b/>
      <w:color w:val="FF0000"/>
    </w:rPr>
  </w:style>
  <w:style w:type="paragraph" w:customStyle="1" w:styleId="Figuretitle">
    <w:name w:val="Figure title"/>
    <w:basedOn w:val="Figurecaption"/>
    <w:next w:val="Figurecaption"/>
    <w:link w:val="FiguretitleChar"/>
    <w:qFormat/>
    <w:rsid w:val="00EA1FD3"/>
  </w:style>
  <w:style w:type="character" w:customStyle="1" w:styleId="FigurecaptionChar">
    <w:name w:val="Figure caption Char"/>
    <w:basedOn w:val="DefaultParagraphFont"/>
    <w:link w:val="Figurecaption"/>
    <w:rsid w:val="004D69B7"/>
    <w:rPr>
      <w:rFonts w:ascii="Times New Roman" w:hAnsi="Times New Roman"/>
      <w:sz w:val="24"/>
    </w:rPr>
  </w:style>
  <w:style w:type="character" w:customStyle="1" w:styleId="FiguretitleChar">
    <w:name w:val="Figure title Char"/>
    <w:basedOn w:val="FigurecaptionChar"/>
    <w:link w:val="Figuretitle"/>
    <w:rsid w:val="00EA1FD3"/>
    <w:rPr>
      <w:rFonts w:asciiTheme="minorHAnsi" w:hAnsiTheme="minorHAnsi"/>
      <w:sz w:val="24"/>
    </w:rPr>
  </w:style>
  <w:style w:type="paragraph" w:customStyle="1" w:styleId="FootnoteText-NoSpace">
    <w:name w:val="Footnote Text - No Space"/>
    <w:basedOn w:val="FootnoteText"/>
    <w:link w:val="FootnoteText-NoSpaceChar"/>
    <w:qFormat/>
    <w:rsid w:val="00903E54"/>
    <w:pPr>
      <w:contextualSpacing/>
    </w:pPr>
  </w:style>
  <w:style w:type="character" w:customStyle="1" w:styleId="FootnoteText-NoSpaceChar">
    <w:name w:val="Footnote Text - No Space Char"/>
    <w:basedOn w:val="FootnoteTextChar"/>
    <w:link w:val="FootnoteText-NoSpace"/>
    <w:rsid w:val="00903E54"/>
    <w:rPr>
      <w:rFonts w:asciiTheme="minorHAnsi" w:hAnsiTheme="minorHAnsi"/>
    </w:rPr>
  </w:style>
  <w:style w:type="paragraph" w:customStyle="1" w:styleId="PartTitle">
    <w:name w:val="Part Title"/>
    <w:basedOn w:val="Heading1"/>
    <w:qFormat/>
    <w:rsid w:val="00807C52"/>
    <w:pPr>
      <w:framePr w:wrap="notBeside" w:hAnchor="margin" w:xAlign="center" w:yAlign="center"/>
      <w:numPr>
        <w:numId w:val="29"/>
      </w:numPr>
      <w:spacing w:before="0" w:after="0"/>
    </w:pPr>
  </w:style>
  <w:style w:type="character" w:customStyle="1" w:styleId="Heading1Char">
    <w:name w:val="Heading 1 Char"/>
    <w:basedOn w:val="DefaultParagraphFont"/>
    <w:link w:val="Heading1"/>
    <w:uiPriority w:val="9"/>
    <w:rsid w:val="00FF3965"/>
    <w:rPr>
      <w:rFonts w:ascii="Times New Roman" w:hAnsi="Times New Roman" w:cs="Arial"/>
      <w:bCs/>
      <w:caps/>
      <w:kern w:val="32"/>
      <w:sz w:val="24"/>
      <w:szCs w:val="32"/>
    </w:rPr>
  </w:style>
  <w:style w:type="paragraph" w:styleId="Quote">
    <w:name w:val="Quote"/>
    <w:basedOn w:val="Normal"/>
    <w:next w:val="Normal"/>
    <w:link w:val="QuoteChar"/>
    <w:uiPriority w:val="29"/>
    <w:qFormat/>
    <w:rsid w:val="007C18AB"/>
    <w:pPr>
      <w:spacing w:before="200" w:after="160" w:line="240" w:lineRule="auto"/>
      <w:ind w:left="864" w:right="864" w:firstLine="0"/>
      <w:jc w:val="center"/>
    </w:pPr>
    <w:rPr>
      <w:rFonts w:eastAsiaTheme="minorHAnsi" w:cstheme="minorBidi"/>
      <w:i/>
      <w:iCs/>
      <w:color w:val="404040" w:themeColor="text1" w:themeTint="BF"/>
      <w:szCs w:val="24"/>
    </w:rPr>
  </w:style>
  <w:style w:type="character" w:customStyle="1" w:styleId="QuoteChar">
    <w:name w:val="Quote Char"/>
    <w:basedOn w:val="DefaultParagraphFont"/>
    <w:link w:val="Quote"/>
    <w:uiPriority w:val="29"/>
    <w:rsid w:val="007C18AB"/>
    <w:rPr>
      <w:rFonts w:ascii="Garamond" w:eastAsiaTheme="minorHAnsi" w:hAnsi="Garamond" w:cstheme="minorBidi"/>
      <w:i/>
      <w:iCs/>
      <w:color w:val="404040" w:themeColor="text1" w:themeTint="BF"/>
      <w:sz w:val="24"/>
      <w:szCs w:val="24"/>
    </w:rPr>
  </w:style>
  <w:style w:type="paragraph" w:customStyle="1" w:styleId="Footnoteblockquote">
    <w:name w:val="Footnote block quote"/>
    <w:basedOn w:val="Blockquote"/>
    <w:qFormat/>
    <w:rsid w:val="009F6BFC"/>
    <w:pPr>
      <w:spacing w:after="200"/>
    </w:pPr>
    <w:rPr>
      <w:sz w:val="20"/>
    </w:rPr>
  </w:style>
  <w:style w:type="paragraph" w:customStyle="1" w:styleId="Footnoteverse">
    <w:name w:val="Footnote verse"/>
    <w:basedOn w:val="Verse"/>
    <w:qFormat/>
    <w:rsid w:val="009F6BFC"/>
    <w:pPr>
      <w:spacing w:after="20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chart" Target="charts/chart3.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footer" Target="footer7.xml"/><Relationship Id="rId30" Type="http://schemas.openxmlformats.org/officeDocument/2006/relationships/header" Target="header10.xml"/><Relationship Id="rId35"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[Book1]Sheet6!PivotTable4</c:name>
    <c:fmtId val="-1"/>
  </c:pivotSource>
  <c:chart>
    <c:autoTitleDeleted val="1"/>
    <c:pivotFmts>
      <c:pivotFmt>
        <c:idx val="0"/>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Sheet6!$B$1</c:f>
              <c:strCache>
                <c:ptCount val="1"/>
                <c:pt idx="0">
                  <c:v>Total</c:v>
                </c:pt>
              </c:strCache>
            </c:strRef>
          </c:tx>
          <c:dLbls>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3DC-44D7-92A4-404D7D7ABAD7}"/>
                </c:ext>
              </c:extLst>
            </c:dLbl>
            <c:spPr>
              <a:noFill/>
              <a:ln>
                <a:noFill/>
              </a:ln>
              <a:effectLst/>
            </c:spPr>
            <c:txPr>
              <a:bodyPr/>
              <a:lstStyle/>
              <a:p>
                <a:pPr>
                  <a:defRPr sz="11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Sheet6!$A$2:$A$8</c:f>
              <c:strCache>
                <c:ptCount val="6"/>
                <c:pt idx="0">
                  <c:v>Carrots</c:v>
                </c:pt>
                <c:pt idx="1">
                  <c:v>Ding Dongs</c:v>
                </c:pt>
                <c:pt idx="2">
                  <c:v>Jawbreakers</c:v>
                </c:pt>
                <c:pt idx="3">
                  <c:v>Lettuce</c:v>
                </c:pt>
                <c:pt idx="4">
                  <c:v>Twinkies</c:v>
                </c:pt>
                <c:pt idx="5">
                  <c:v>Twizzlers</c:v>
                </c:pt>
              </c:strCache>
            </c:strRef>
          </c:cat>
          <c:val>
            <c:numRef>
              <c:f>Sheet6!$B$2:$B$8</c:f>
              <c:numCache>
                <c:formatCode>General</c:formatCode>
                <c:ptCount val="6"/>
                <c:pt idx="0">
                  <c:v>18</c:v>
                </c:pt>
                <c:pt idx="1">
                  <c:v>58</c:v>
                </c:pt>
                <c:pt idx="2">
                  <c:v>21</c:v>
                </c:pt>
                <c:pt idx="3">
                  <c:v>27</c:v>
                </c:pt>
                <c:pt idx="4">
                  <c:v>27</c:v>
                </c:pt>
                <c:pt idx="5">
                  <c:v>73</c:v>
                </c:pt>
              </c:numCache>
            </c:numRef>
          </c:val>
          <c:extLst>
            <c:ext xmlns:c16="http://schemas.microsoft.com/office/drawing/2014/chart" uri="{C3380CC4-5D6E-409C-BE32-E72D297353CC}">
              <c16:uniqueId val="{00000001-63DC-44D7-92A4-404D7D7ABAD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[Book1]Sheet6!PivotTable4</c:name>
    <c:fmtId val="-1"/>
  </c:pivotSource>
  <c:chart>
    <c:autoTitleDeleted val="1"/>
    <c:pivotFmts>
      <c:pivotFmt>
        <c:idx val="0"/>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
        <c:marker>
          <c:symbol val="none"/>
        </c:marker>
        <c:dLbl>
          <c:idx val="0"/>
          <c:spPr/>
          <c:txPr>
            <a:bodyPr/>
            <a:lstStyle/>
            <a:p>
              <a:pPr>
                <a:defRPr sz="11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Sheet6!$B$1</c:f>
              <c:strCache>
                <c:ptCount val="1"/>
                <c:pt idx="0">
                  <c:v>Total</c:v>
                </c:pt>
              </c:strCache>
            </c:strRef>
          </c:tx>
          <c:dLbls>
            <c:dLbl>
              <c:idx val="0"/>
              <c:layout>
                <c:manualLayout>
                  <c:x val="3.1922151603289164E-2"/>
                  <c:y val="1.42602455513227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8DE-4C25-8A71-AA43A4D9CE31}"/>
                </c:ext>
              </c:extLst>
            </c:dLbl>
            <c:spPr>
              <a:noFill/>
              <a:ln>
                <a:noFill/>
              </a:ln>
              <a:effectLst/>
            </c:spPr>
            <c:txPr>
              <a:bodyPr/>
              <a:lstStyle/>
              <a:p>
                <a:pPr>
                  <a:defRPr sz="11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Sheet6!$A$2:$A$8</c:f>
              <c:strCache>
                <c:ptCount val="6"/>
                <c:pt idx="0">
                  <c:v>Carrots</c:v>
                </c:pt>
                <c:pt idx="1">
                  <c:v>Ding Dongs</c:v>
                </c:pt>
                <c:pt idx="2">
                  <c:v>Jawbreakers</c:v>
                </c:pt>
                <c:pt idx="3">
                  <c:v>Lettuce</c:v>
                </c:pt>
                <c:pt idx="4">
                  <c:v>Twinkies</c:v>
                </c:pt>
                <c:pt idx="5">
                  <c:v>Twizzlers</c:v>
                </c:pt>
              </c:strCache>
            </c:strRef>
          </c:cat>
          <c:val>
            <c:numRef>
              <c:f>Sheet6!$B$2:$B$8</c:f>
              <c:numCache>
                <c:formatCode>General</c:formatCode>
                <c:ptCount val="6"/>
                <c:pt idx="0">
                  <c:v>18</c:v>
                </c:pt>
                <c:pt idx="1">
                  <c:v>58</c:v>
                </c:pt>
                <c:pt idx="2">
                  <c:v>21</c:v>
                </c:pt>
                <c:pt idx="3">
                  <c:v>27</c:v>
                </c:pt>
                <c:pt idx="4">
                  <c:v>27</c:v>
                </c:pt>
                <c:pt idx="5">
                  <c:v>73</c:v>
                </c:pt>
              </c:numCache>
            </c:numRef>
          </c:val>
          <c:extLst>
            <c:ext xmlns:c16="http://schemas.microsoft.com/office/drawing/2014/chart" uri="{C3380CC4-5D6E-409C-BE32-E72D297353CC}">
              <c16:uniqueId val="{00000001-C8DE-4C25-8A71-AA43A4D9CE3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2283628608923887"/>
          <c:y val="0.30004075223496085"/>
          <c:w val="0.15633038057742782"/>
          <c:h val="0.39267998666290493"/>
        </c:manualLayout>
      </c:layou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[Book1]Sheet12!PivotTable10</c:name>
    <c:fmtId val="-1"/>
  </c:pivotSource>
  <c:chart>
    <c:autoTitleDeleted val="1"/>
    <c:pivotFmts>
      <c:pivotFmt>
        <c:idx val="0"/>
        <c:marker>
          <c:symbol val="none"/>
        </c:marker>
        <c:dLbl>
          <c:idx val="0"/>
          <c:spPr/>
          <c:txPr>
            <a:bodyPr/>
            <a:lstStyle/>
            <a:p>
              <a:pPr>
                <a:defRPr sz="12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pivotFmt>
      <c:pivotFmt>
        <c:idx val="2"/>
        <c:dLbl>
          <c:idx val="0"/>
          <c:layout>
            <c:manualLayout>
              <c:x val="-0.14722222222222223"/>
              <c:y val="0"/>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
        <c:marker>
          <c:symbol val="none"/>
        </c:marker>
        <c:dLbl>
          <c:idx val="0"/>
          <c:spPr/>
          <c:txPr>
            <a:bodyPr/>
            <a:lstStyle/>
            <a:p>
              <a:pPr>
                <a:defRPr sz="12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
        <c:dLbl>
          <c:idx val="0"/>
          <c:layout>
            <c:manualLayout>
              <c:x val="-0.14722222222222223"/>
              <c:y val="0"/>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5"/>
        <c:marker>
          <c:symbol val="none"/>
        </c:marker>
        <c:dLbl>
          <c:idx val="0"/>
          <c:spPr/>
          <c:txPr>
            <a:bodyPr/>
            <a:lstStyle/>
            <a:p>
              <a:pPr>
                <a:defRPr sz="1200"/>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
        <c:dLbl>
          <c:idx val="0"/>
          <c:layout>
            <c:manualLayout>
              <c:x val="-0.14722222222222223"/>
              <c:y val="0"/>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Sheet12!$B$1</c:f>
              <c:strCache>
                <c:ptCount val="1"/>
                <c:pt idx="0">
                  <c:v>Total</c:v>
                </c:pt>
              </c:strCache>
            </c:strRef>
          </c:tx>
          <c:dLbls>
            <c:dLbl>
              <c:idx val="2"/>
              <c:layout>
                <c:manualLayout>
                  <c:x val="-0.14722222222222223"/>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BFD-4367-A204-176633EAC20B}"/>
                </c:ext>
              </c:extLst>
            </c:dLbl>
            <c:spPr>
              <a:noFill/>
              <a:ln>
                <a:noFill/>
              </a:ln>
              <a:effectLst/>
            </c:spPr>
            <c:txPr>
              <a:bodyPr/>
              <a:lstStyle/>
              <a:p>
                <a:pPr>
                  <a:defRPr sz="12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Sheet12!$A$2:$A$6</c:f>
              <c:strCache>
                <c:ptCount val="4"/>
                <c:pt idx="0">
                  <c:v>Ding Dongs</c:v>
                </c:pt>
                <c:pt idx="1">
                  <c:v>Jawbreakers</c:v>
                </c:pt>
                <c:pt idx="2">
                  <c:v>Twinkies</c:v>
                </c:pt>
                <c:pt idx="3">
                  <c:v>Twizzlers</c:v>
                </c:pt>
              </c:strCache>
            </c:strRef>
          </c:cat>
          <c:val>
            <c:numRef>
              <c:f>Sheet12!$B$2:$B$6</c:f>
              <c:numCache>
                <c:formatCode>General</c:formatCode>
                <c:ptCount val="4"/>
                <c:pt idx="0">
                  <c:v>58</c:v>
                </c:pt>
                <c:pt idx="1">
                  <c:v>21</c:v>
                </c:pt>
                <c:pt idx="2">
                  <c:v>27</c:v>
                </c:pt>
                <c:pt idx="3">
                  <c:v>73</c:v>
                </c:pt>
              </c:numCache>
            </c:numRef>
          </c:val>
          <c:extLst>
            <c:ext xmlns:c16="http://schemas.microsoft.com/office/drawing/2014/chart" uri="{C3380CC4-5D6E-409C-BE32-E72D297353CC}">
              <c16:uniqueId val="{00000001-CBFD-4367-A204-176633EAC20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C7BA2-CE27-47C0-B31E-B1A110784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gs_dt_template_garamond.dotx</Template>
  <TotalTime>4</TotalTime>
  <Pages>1</Pages>
  <Words>2607</Words>
  <Characters>12151</Characters>
  <Application>Microsoft Office Word</Application>
  <DocSecurity>0</DocSecurity>
  <Lines>675</Lines>
  <Paragraphs>527</Paragraphs>
  <ScaleCrop>false</ScaleCrop>
  <HeadingPairs>
    <vt:vector size="2" baseType="variant">
      <vt:variant>
        <vt:lpstr>Title</vt:lpstr>
      </vt:variant>
      <vt:variant>
        <vt:i4>1</vt:i4>
      </vt:variant>
    </vt:vector>
  </HeadingPairs>
  <TitlesOfParts>
    <vt:vector size="1" baseType="lpstr">
      <vt:lpstr>Dissertation template, Times New Roman</vt:lpstr>
    </vt:vector>
  </TitlesOfParts>
  <Manager/>
  <Company>University of Notre Dame</Company>
  <LinksUpToDate>false</LinksUpToDate>
  <CharactersWithSpaces>14231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Dissertation template, Times New Roman</dc:title>
  <dc:subject/>
  <dc:creator>Microsoft Office User</dc:creator>
  <cp:keywords/>
  <dc:description/>
  <cp:lastModifiedBy>Shari  Hill Sweet</cp:lastModifiedBy>
  <cp:revision>4</cp:revision>
  <cp:lastPrinted>2008-06-16T17:27:00Z</cp:lastPrinted>
  <dcterms:created xsi:type="dcterms:W3CDTF">2021-04-06T19:49:00Z</dcterms:created>
  <dcterms:modified xsi:type="dcterms:W3CDTF">2021-07-13T17:26:00Z</dcterms:modified>
  <cp:category/>
</cp:coreProperties>
</file>